
<file path=[Content_Types].xml><?xml version="1.0" encoding="utf-8"?>
<Types xmlns="http://schemas.openxmlformats.org/package/2006/content-types">
  <Default Extension="bin" ContentType="application/vnd.ms-office.vbaProject"/>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Override PartName="/word/glossary/fontTable.xml" ContentType="application/vnd.openxmlformats-officedocument.wordprocessingml.fontTable+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vbaData.xml" ContentType="application/vnd.ms-word.vbaData+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Default Extension="jpg" ContentType="image/jpeg"/>
  <Override PartName="/word/customizations.xml" ContentType="application/vnd.ms-word.keyMapCustomizations+xml"/>
  <Override PartName="/word/attachedToolbars.bin" ContentType="application/vnd.ms-word.attachedToolbars"/>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margin" w:tblpY="420"/>
        <w:tblW w:w="0" w:type="auto"/>
        <w:tblLook w:val="0000" w:firstRow="0" w:lastRow="0" w:firstColumn="0" w:lastColumn="0" w:noHBand="0" w:noVBand="0"/>
      </w:tblPr>
      <w:tblGrid>
        <w:gridCol w:w="1630"/>
        <w:gridCol w:w="3137"/>
        <w:gridCol w:w="2962"/>
        <w:gridCol w:w="1631"/>
      </w:tblGrid>
      <w:tr w:rsidR="00C833A8" w:rsidRPr="00E3017D" w14:paraId="1CB0CD68" w14:textId="77777777" w:rsidTr="007D0B86">
        <w:tc>
          <w:tcPr>
            <w:tcW w:w="1638" w:type="dxa"/>
          </w:tcPr>
          <w:p w14:paraId="150CF66E" w14:textId="77777777" w:rsidR="00C833A8" w:rsidRPr="00E3017D" w:rsidRDefault="00C833A8" w:rsidP="00C833A8">
            <w:pPr>
              <w:tabs>
                <w:tab w:val="left" w:pos="3412"/>
                <w:tab w:val="center" w:pos="4590"/>
              </w:tabs>
              <w:rPr>
                <w:rFonts w:asciiTheme="majorHAnsi" w:hAnsiTheme="majorHAnsi" w:cstheme="minorHAnsi"/>
                <w:sz w:val="28"/>
                <w:szCs w:val="28"/>
              </w:rPr>
            </w:pPr>
            <w:bookmarkStart w:id="0" w:name="_GoBack"/>
            <w:bookmarkEnd w:id="0"/>
          </w:p>
        </w:tc>
        <w:tc>
          <w:tcPr>
            <w:tcW w:w="6120" w:type="dxa"/>
            <w:gridSpan w:val="2"/>
          </w:tcPr>
          <w:p w14:paraId="2D5698C1" w14:textId="77777777" w:rsidR="005374E7" w:rsidRPr="00E3017D" w:rsidRDefault="00717FAB" w:rsidP="00583F0A">
            <w:pPr>
              <w:tabs>
                <w:tab w:val="left" w:pos="3412"/>
                <w:tab w:val="center" w:pos="4590"/>
              </w:tabs>
              <w:jc w:val="center"/>
              <w:rPr>
                <w:rFonts w:asciiTheme="majorHAnsi" w:hAnsiTheme="majorHAnsi" w:cstheme="minorHAnsi"/>
                <w:smallCaps/>
                <w:sz w:val="32"/>
                <w:szCs w:val="32"/>
              </w:rPr>
            </w:pPr>
            <w:r w:rsidRPr="00E3017D">
              <w:rPr>
                <w:rFonts w:asciiTheme="majorHAnsi" w:hAnsiTheme="majorHAnsi" w:cstheme="minorHAnsi"/>
                <w:smallCaps/>
                <w:sz w:val="32"/>
                <w:szCs w:val="32"/>
              </w:rPr>
              <w:t>State of Vermont</w:t>
            </w:r>
          </w:p>
          <w:p w14:paraId="6E2EDFD4" w14:textId="77777777" w:rsidR="00416886" w:rsidRPr="00E3017D" w:rsidRDefault="00416886" w:rsidP="00583F0A">
            <w:pPr>
              <w:tabs>
                <w:tab w:val="left" w:pos="3412"/>
                <w:tab w:val="center" w:pos="4590"/>
              </w:tabs>
              <w:jc w:val="center"/>
              <w:rPr>
                <w:rFonts w:asciiTheme="majorHAnsi" w:hAnsiTheme="majorHAnsi" w:cstheme="minorHAnsi"/>
                <w:sz w:val="28"/>
                <w:szCs w:val="28"/>
              </w:rPr>
            </w:pPr>
          </w:p>
        </w:tc>
        <w:tc>
          <w:tcPr>
            <w:tcW w:w="1638" w:type="dxa"/>
          </w:tcPr>
          <w:p w14:paraId="174DBF4E" w14:textId="77777777" w:rsidR="00C833A8" w:rsidRPr="00E3017D" w:rsidRDefault="00C833A8" w:rsidP="00C833A8">
            <w:pPr>
              <w:tabs>
                <w:tab w:val="left" w:pos="3412"/>
                <w:tab w:val="center" w:pos="4590"/>
              </w:tabs>
              <w:jc w:val="right"/>
              <w:rPr>
                <w:rFonts w:asciiTheme="majorHAnsi" w:hAnsiTheme="majorHAnsi" w:cstheme="minorHAnsi"/>
                <w:sz w:val="28"/>
                <w:szCs w:val="28"/>
              </w:rPr>
            </w:pPr>
          </w:p>
        </w:tc>
      </w:tr>
      <w:tr w:rsidR="00E027C7" w:rsidRPr="00E3017D" w14:paraId="409F2F82" w14:textId="77777777" w:rsidTr="007D0B86">
        <w:tc>
          <w:tcPr>
            <w:tcW w:w="4788" w:type="dxa"/>
            <w:gridSpan w:val="2"/>
          </w:tcPr>
          <w:p w14:paraId="45C4DFDB" w14:textId="77777777" w:rsidR="00E027C7" w:rsidRPr="00E3017D" w:rsidRDefault="00E027C7" w:rsidP="00107315">
            <w:pPr>
              <w:rPr>
                <w:rFonts w:asciiTheme="majorHAnsi" w:hAnsiTheme="majorHAnsi" w:cstheme="minorHAnsi"/>
              </w:rPr>
            </w:pPr>
            <w:r w:rsidRPr="00E3017D">
              <w:rPr>
                <w:rFonts w:asciiTheme="majorHAnsi" w:hAnsiTheme="majorHAnsi" w:cstheme="minorHAnsi"/>
                <w:bCs/>
              </w:rPr>
              <w:t>SUPERIOR COURT</w:t>
            </w:r>
          </w:p>
        </w:tc>
        <w:tc>
          <w:tcPr>
            <w:tcW w:w="4608" w:type="dxa"/>
            <w:gridSpan w:val="2"/>
          </w:tcPr>
          <w:p w14:paraId="2CCC9C91" w14:textId="77777777" w:rsidR="00E027C7" w:rsidRPr="00E3017D" w:rsidRDefault="00024D21" w:rsidP="001073F3">
            <w:pPr>
              <w:jc w:val="right"/>
              <w:rPr>
                <w:rFonts w:asciiTheme="majorHAnsi" w:hAnsiTheme="majorHAnsi" w:cstheme="minorHAnsi"/>
              </w:rPr>
            </w:pPr>
            <w:r>
              <w:rPr>
                <w:rFonts w:asciiTheme="majorHAnsi" w:hAnsiTheme="majorHAnsi" w:cstheme="minorHAnsi"/>
              </w:rPr>
              <w:t xml:space="preserve">ENVIRONMENTAL </w:t>
            </w:r>
            <w:r w:rsidR="00E027C7" w:rsidRPr="00E3017D">
              <w:rPr>
                <w:rFonts w:asciiTheme="majorHAnsi" w:hAnsiTheme="majorHAnsi" w:cstheme="minorHAnsi"/>
              </w:rPr>
              <w:t>DIVISION</w:t>
            </w:r>
          </w:p>
        </w:tc>
      </w:tr>
      <w:tr w:rsidR="00E027C7" w:rsidRPr="00E3017D" w14:paraId="73D18026" w14:textId="77777777" w:rsidTr="007D0B86">
        <w:tc>
          <w:tcPr>
            <w:tcW w:w="4788" w:type="dxa"/>
            <w:gridSpan w:val="2"/>
          </w:tcPr>
          <w:p w14:paraId="35EE56FC" w14:textId="77777777" w:rsidR="000E226C" w:rsidRPr="00E3017D" w:rsidRDefault="000E226C" w:rsidP="001073F3">
            <w:pPr>
              <w:rPr>
                <w:rFonts w:asciiTheme="majorHAnsi" w:hAnsiTheme="majorHAnsi" w:cstheme="minorHAnsi"/>
              </w:rPr>
            </w:pPr>
          </w:p>
        </w:tc>
        <w:tc>
          <w:tcPr>
            <w:tcW w:w="4608" w:type="dxa"/>
            <w:gridSpan w:val="2"/>
          </w:tcPr>
          <w:p w14:paraId="138BC356" w14:textId="516DF886" w:rsidR="00E027C7" w:rsidRPr="00E3017D" w:rsidRDefault="00E027C7" w:rsidP="001073F3">
            <w:pPr>
              <w:jc w:val="right"/>
              <w:rPr>
                <w:rFonts w:asciiTheme="majorHAnsi" w:hAnsiTheme="majorHAnsi" w:cstheme="minorHAnsi"/>
              </w:rPr>
            </w:pPr>
            <w:r w:rsidRPr="00E3017D">
              <w:rPr>
                <w:rFonts w:asciiTheme="majorHAnsi" w:hAnsiTheme="majorHAnsi" w:cstheme="minorHAnsi"/>
              </w:rPr>
              <w:t xml:space="preserve">Docket No. </w:t>
            </w:r>
            <w:sdt>
              <w:sdtPr>
                <w:rPr>
                  <w:rFonts w:asciiTheme="majorHAnsi" w:hAnsiTheme="majorHAnsi" w:cstheme="minorHAnsi"/>
                </w:rPr>
                <w:alias w:val="Docket No."/>
                <w:tag w:val="doc_no"/>
                <w:id w:val="-808784802"/>
                <w:lock w:val="sdtContentLocked"/>
                <w:placeholder>
                  <w:docPart w:val="50FEB9874D764B3EB8AF429CA1DC441F"/>
                </w:placeholder>
              </w:sdtPr>
              <w:sdtEndPr/>
              <w:sdtContent>
                <w:r w:rsidR="009101F0">
                  <w:rPr>
                    <w:rFonts w:asciiTheme="majorHAnsi" w:hAnsiTheme="majorHAnsi" w:cstheme="minorHAnsi"/>
                  </w:rPr>
                  <w:t>81-7-15 Vtec</w:t>
                </w:r>
              </w:sdtContent>
            </w:sdt>
          </w:p>
        </w:tc>
      </w:tr>
    </w:tbl>
    <w:p w14:paraId="472E1DB4" w14:textId="77777777" w:rsidR="006A1747" w:rsidRPr="00E3017D" w:rsidRDefault="006A1747" w:rsidP="007D0B86">
      <w:pPr>
        <w:spacing w:before="120" w:after="120"/>
        <w:rPr>
          <w:rFonts w:asciiTheme="minorHAnsi" w:hAnsiTheme="minorHAnsi" w:cstheme="minorHAnsi"/>
        </w:rPr>
      </w:pPr>
    </w:p>
    <w:p w14:paraId="4F364B72" w14:textId="77777777" w:rsidR="00416886" w:rsidRPr="00E3017D" w:rsidRDefault="00416886" w:rsidP="00416886">
      <w:pPr>
        <w:jc w:val="center"/>
        <w:rPr>
          <w:rFonts w:asciiTheme="minorHAnsi" w:hAnsiTheme="minorHAnsi" w:cstheme="minorHAnsi"/>
          <w:sz w:val="28"/>
          <w:szCs w:val="28"/>
        </w:rPr>
      </w:pPr>
    </w:p>
    <w:sdt>
      <w:sdtPr>
        <w:rPr>
          <w:rFonts w:asciiTheme="majorHAnsi" w:hAnsiTheme="majorHAnsi" w:cstheme="minorHAnsi"/>
          <w:sz w:val="28"/>
          <w:szCs w:val="28"/>
        </w:rPr>
        <w:alias w:val="Case Name"/>
        <w:tag w:val="doc_name"/>
        <w:id w:val="-1619826037"/>
        <w:lock w:val="sdtLocked"/>
        <w:placeholder>
          <w:docPart w:val="AEEF645BC26C47FE80098B8222AD7785"/>
        </w:placeholder>
      </w:sdtPr>
      <w:sdtEndPr/>
      <w:sdtContent>
        <w:p w14:paraId="70F93212" w14:textId="659547AE" w:rsidR="007D0B86" w:rsidRPr="00F23E65" w:rsidRDefault="009101F0" w:rsidP="00A02655">
          <w:pPr>
            <w:pBdr>
              <w:top w:val="single" w:sz="4" w:space="1" w:color="auto"/>
              <w:left w:val="single" w:sz="4" w:space="4" w:color="auto"/>
              <w:bottom w:val="single" w:sz="4" w:space="1" w:color="auto"/>
              <w:right w:val="single" w:sz="4" w:space="4" w:color="auto"/>
            </w:pBdr>
            <w:jc w:val="center"/>
            <w:rPr>
              <w:rFonts w:asciiTheme="majorHAnsi" w:hAnsiTheme="majorHAnsi" w:cstheme="minorHAnsi"/>
              <w:sz w:val="28"/>
              <w:szCs w:val="28"/>
            </w:rPr>
          </w:pPr>
          <w:r>
            <w:rPr>
              <w:rFonts w:asciiTheme="majorHAnsi" w:hAnsiTheme="majorHAnsi" w:cstheme="minorHAnsi"/>
              <w:sz w:val="28"/>
              <w:szCs w:val="28"/>
            </w:rPr>
            <w:t>Okemo Mtn</w:t>
          </w:r>
          <w:r w:rsidR="0001385C">
            <w:rPr>
              <w:rFonts w:asciiTheme="majorHAnsi" w:hAnsiTheme="majorHAnsi" w:cstheme="minorHAnsi"/>
              <w:sz w:val="28"/>
              <w:szCs w:val="28"/>
            </w:rPr>
            <w:t>.</w:t>
          </w:r>
          <w:r>
            <w:rPr>
              <w:rFonts w:asciiTheme="majorHAnsi" w:hAnsiTheme="majorHAnsi" w:cstheme="minorHAnsi"/>
              <w:sz w:val="28"/>
              <w:szCs w:val="28"/>
            </w:rPr>
            <w:t xml:space="preserve"> School Fitness Facility CU/SP</w:t>
          </w:r>
        </w:p>
      </w:sdtContent>
    </w:sdt>
    <w:p w14:paraId="2302DEB1" w14:textId="77777777" w:rsidR="00817283" w:rsidRPr="00E3017D" w:rsidRDefault="00817283" w:rsidP="007D0B86">
      <w:pPr>
        <w:rPr>
          <w:rFonts w:asciiTheme="minorHAnsi" w:hAnsiTheme="minorHAnsi" w:cstheme="minorHAnsi"/>
        </w:rPr>
      </w:pPr>
    </w:p>
    <w:sdt>
      <w:sdtPr>
        <w:rPr>
          <w:rFonts w:asciiTheme="minorHAnsi" w:hAnsiTheme="minorHAnsi" w:cstheme="minorHAnsi"/>
          <w:smallCaps/>
          <w:sz w:val="28"/>
          <w:szCs w:val="28"/>
          <w:u w:val="single"/>
        </w:rPr>
        <w:alias w:val="document_description"/>
        <w:tag w:val="document_description"/>
        <w:id w:val="1332493389"/>
        <w:lock w:val="sdtLocked"/>
        <w:placeholder>
          <w:docPart w:val="68923D9CDF014F66987B1B22C15BF740"/>
        </w:placeholder>
      </w:sdtPr>
      <w:sdtEndPr/>
      <w:sdtContent>
        <w:p w14:paraId="4025F368" w14:textId="2F2F4FD0" w:rsidR="006A1747" w:rsidRPr="00E3017D" w:rsidRDefault="009101F0" w:rsidP="007D0B86">
          <w:pPr>
            <w:jc w:val="center"/>
            <w:rPr>
              <w:rFonts w:asciiTheme="minorHAnsi" w:hAnsiTheme="minorHAnsi" w:cstheme="minorHAnsi"/>
              <w:smallCaps/>
              <w:sz w:val="28"/>
              <w:szCs w:val="28"/>
              <w:u w:val="single"/>
            </w:rPr>
          </w:pPr>
          <w:r>
            <w:rPr>
              <w:rFonts w:ascii="Cambria" w:hAnsi="Cambria" w:cstheme="minorHAnsi"/>
              <w:b/>
              <w:smallCaps/>
              <w:sz w:val="28"/>
              <w:szCs w:val="28"/>
            </w:rPr>
            <w:t>ENTRY REGARDING MOTION</w:t>
          </w:r>
        </w:p>
      </w:sdtContent>
    </w:sdt>
    <w:p w14:paraId="0AF7C516" w14:textId="77777777" w:rsidR="000873B8" w:rsidRPr="00E3017D" w:rsidRDefault="000873B8" w:rsidP="000873B8">
      <w:pPr>
        <w:rPr>
          <w:rFonts w:asciiTheme="minorHAnsi" w:hAnsiTheme="minorHAnsi" w:cstheme="minorHAnsi"/>
        </w:rPr>
      </w:pPr>
    </w:p>
    <w:p w14:paraId="5E508A79" w14:textId="713A46B2" w:rsidR="0094606A" w:rsidRPr="00E3017D" w:rsidRDefault="009F2091" w:rsidP="000873B8">
      <w:pPr>
        <w:rPr>
          <w:rFonts w:asciiTheme="minorHAnsi" w:hAnsiTheme="minorHAnsi" w:cstheme="minorHAnsi"/>
        </w:rPr>
      </w:pPr>
      <w:sdt>
        <w:sdtPr>
          <w:rPr>
            <w:rFonts w:asciiTheme="minorHAnsi" w:hAnsiTheme="minorHAnsi" w:cstheme="minorHAnsi"/>
          </w:rPr>
          <w:alias w:val="disputes"/>
          <w:tag w:val="disputes"/>
          <w:id w:val="2123265890"/>
          <w:lock w:val="sdtLocked"/>
          <w:placeholder>
            <w:docPart w:val="661CBE287BD540B2AF20E51C0E6A08D7"/>
          </w:placeholder>
          <w:comboBox>
            <w:listItem w:displayText="Count 1, Municipal DRB Multiple Types OTR (81-7-15 Vtec)" w:value="Count 1, Municipal DRB Multiple Types OTR (81-7-15 Vtec)"/>
          </w:comboBox>
        </w:sdtPr>
        <w:sdtEndPr/>
        <w:sdtContent>
          <w:r w:rsidR="0001385C">
            <w:rPr>
              <w:rFonts w:asciiTheme="minorHAnsi" w:hAnsiTheme="minorHAnsi" w:cstheme="minorHAnsi"/>
            </w:rPr>
            <w:t>Count 1, Municipal DRB Multiple Types OTR (81-7-15 Vtec)</w:t>
          </w:r>
        </w:sdtContent>
      </w:sdt>
    </w:p>
    <w:p w14:paraId="52DD279C" w14:textId="77777777" w:rsidR="00AB2443" w:rsidRPr="00E3017D" w:rsidRDefault="00AB2443" w:rsidP="000873B8">
      <w:pPr>
        <w:rPr>
          <w:rFonts w:asciiTheme="minorHAnsi" w:hAnsiTheme="minorHAnsi" w:cstheme="minorHAnsi"/>
        </w:rPr>
      </w:pPr>
    </w:p>
    <w:p w14:paraId="09457BD8" w14:textId="27EEB28B" w:rsidR="007D3B21" w:rsidRPr="00E3017D" w:rsidRDefault="00F621FE" w:rsidP="000873B8">
      <w:pPr>
        <w:rPr>
          <w:rFonts w:asciiTheme="minorHAnsi" w:hAnsiTheme="minorHAnsi" w:cstheme="minorHAnsi"/>
        </w:rPr>
      </w:pPr>
      <w:r w:rsidRPr="00E3017D">
        <w:rPr>
          <w:rFonts w:asciiTheme="minorHAnsi" w:hAnsiTheme="minorHAnsi" w:cstheme="minorHAnsi"/>
        </w:rPr>
        <w:t>Title</w:t>
      </w:r>
      <w:r w:rsidR="00326736" w:rsidRPr="00E3017D">
        <w:rPr>
          <w:rFonts w:asciiTheme="minorHAnsi" w:hAnsiTheme="minorHAnsi" w:cstheme="minorHAnsi"/>
        </w:rPr>
        <w:t>:</w:t>
      </w:r>
      <w:r w:rsidR="00326736" w:rsidRPr="00E3017D">
        <w:rPr>
          <w:rFonts w:asciiTheme="minorHAnsi" w:hAnsiTheme="minorHAnsi" w:cstheme="minorHAnsi"/>
        </w:rPr>
        <w:tab/>
      </w:r>
      <w:r w:rsidR="00011863" w:rsidRPr="00E3017D">
        <w:rPr>
          <w:rFonts w:asciiTheme="minorHAnsi" w:hAnsiTheme="minorHAnsi" w:cstheme="minorHAnsi"/>
        </w:rPr>
        <w:tab/>
        <w:t xml:space="preserve">Motion </w:t>
      </w:r>
      <w:sdt>
        <w:sdtPr>
          <w:rPr>
            <w:rFonts w:asciiTheme="minorHAnsi" w:hAnsiTheme="minorHAnsi" w:cstheme="minorHAnsi"/>
          </w:rPr>
          <w:alias w:val="type_description"/>
          <w:tag w:val="type_description"/>
          <w:id w:val="-204954884"/>
          <w:lock w:val="sdtLocked"/>
          <w:placeholder>
            <w:docPart w:val="752384AE709E4B24A59F90E9369B7B41"/>
          </w:placeholder>
          <w:comboBox>
            <w:listItem w:displayText="Accept Appellants' Printed Case  &amp;  Revise" w:value="Accept Appellants' Printed Case  &amp;  Revise"/>
          </w:comboBox>
        </w:sdtPr>
        <w:sdtEndPr/>
        <w:sdtContent>
          <w:r w:rsidR="009101F0">
            <w:rPr>
              <w:rFonts w:asciiTheme="minorHAnsi" w:hAnsiTheme="minorHAnsi" w:cstheme="minorHAnsi"/>
            </w:rPr>
            <w:t xml:space="preserve">Accept Appellants' Printed Case </w:t>
          </w:r>
          <w:r w:rsidR="002E596F">
            <w:rPr>
              <w:rFonts w:asciiTheme="minorHAnsi" w:hAnsiTheme="minorHAnsi" w:cstheme="minorHAnsi"/>
            </w:rPr>
            <w:t>&amp;</w:t>
          </w:r>
          <w:r w:rsidR="009101F0">
            <w:rPr>
              <w:rFonts w:asciiTheme="minorHAnsi" w:hAnsiTheme="minorHAnsi" w:cstheme="minorHAnsi"/>
            </w:rPr>
            <w:t xml:space="preserve"> Revise</w:t>
          </w:r>
          <w:r w:rsidR="002E596F">
            <w:rPr>
              <w:rFonts w:asciiTheme="minorHAnsi" w:hAnsiTheme="minorHAnsi" w:cstheme="minorHAnsi"/>
            </w:rPr>
            <w:t>d Brief</w:t>
          </w:r>
        </w:sdtContent>
      </w:sdt>
      <w:r w:rsidR="005E3BF8" w:rsidRPr="00E3017D">
        <w:rPr>
          <w:rFonts w:asciiTheme="minorHAnsi" w:hAnsiTheme="minorHAnsi" w:cstheme="minorHAnsi"/>
        </w:rPr>
        <w:t xml:space="preserve"> (Motion </w:t>
      </w:r>
      <w:sdt>
        <w:sdtPr>
          <w:rPr>
            <w:rFonts w:asciiTheme="minorHAnsi" w:hAnsiTheme="minorHAnsi" w:cstheme="minorHAnsi"/>
          </w:rPr>
          <w:alias w:val="number"/>
          <w:tag w:val="number"/>
          <w:id w:val="-1015158460"/>
          <w:lock w:val="sdtLocked"/>
          <w:placeholder>
            <w:docPart w:val="1ED2AA2CF7EA4AA88BCF45C7B13B9259"/>
          </w:placeholder>
        </w:sdtPr>
        <w:sdtEndPr/>
        <w:sdtContent>
          <w:r w:rsidR="009101F0">
            <w:rPr>
              <w:rFonts w:asciiTheme="minorHAnsi" w:hAnsiTheme="minorHAnsi" w:cstheme="minorHAnsi"/>
            </w:rPr>
            <w:t>2</w:t>
          </w:r>
        </w:sdtContent>
      </w:sdt>
      <w:r w:rsidR="007F2331" w:rsidRPr="00E3017D">
        <w:rPr>
          <w:rFonts w:asciiTheme="minorHAnsi" w:hAnsiTheme="minorHAnsi" w:cstheme="minorHAnsi"/>
        </w:rPr>
        <w:t>)</w:t>
      </w:r>
    </w:p>
    <w:p w14:paraId="49ACBDB9" w14:textId="643B58AE" w:rsidR="000873B8" w:rsidRPr="00E3017D" w:rsidRDefault="00DC2F89" w:rsidP="000873B8">
      <w:pPr>
        <w:rPr>
          <w:rFonts w:asciiTheme="minorHAnsi" w:hAnsiTheme="minorHAnsi" w:cstheme="minorHAnsi"/>
        </w:rPr>
      </w:pPr>
      <w:r w:rsidRPr="00E3017D">
        <w:rPr>
          <w:rFonts w:asciiTheme="minorHAnsi" w:hAnsiTheme="minorHAnsi" w:cstheme="minorHAnsi"/>
        </w:rPr>
        <w:t>Filer</w:t>
      </w:r>
      <w:r w:rsidR="0094606A" w:rsidRPr="00E3017D">
        <w:rPr>
          <w:rFonts w:asciiTheme="minorHAnsi" w:hAnsiTheme="minorHAnsi" w:cstheme="minorHAnsi"/>
        </w:rPr>
        <w:t>:</w:t>
      </w:r>
      <w:r w:rsidR="0094606A" w:rsidRPr="00E3017D">
        <w:rPr>
          <w:rFonts w:asciiTheme="minorHAnsi" w:hAnsiTheme="minorHAnsi" w:cstheme="minorHAnsi"/>
        </w:rPr>
        <w:tab/>
      </w:r>
      <w:r w:rsidR="000873B8" w:rsidRPr="00E3017D">
        <w:rPr>
          <w:rFonts w:asciiTheme="minorHAnsi" w:hAnsiTheme="minorHAnsi" w:cstheme="minorHAnsi"/>
        </w:rPr>
        <w:tab/>
      </w:r>
      <w:sdt>
        <w:sdtPr>
          <w:rPr>
            <w:rFonts w:cs="Calibri"/>
          </w:rPr>
          <w:alias w:val="party_name"/>
          <w:tag w:val="party_name"/>
          <w:id w:val="-1566865847"/>
          <w:lock w:val="sdtLocked"/>
          <w:placeholder>
            <w:docPart w:val="2FE16DECAC534A09A8180A2A09C72E5F"/>
          </w:placeholder>
          <w:comboBox>
            <w:listItem w:displayText="Joseph Rolka" w:value="Joseph Rolka"/>
          </w:comboBox>
        </w:sdtPr>
        <w:sdtEndPr/>
        <w:sdtContent>
          <w:r w:rsidR="002E596F" w:rsidRPr="002E596F">
            <w:rPr>
              <w:rFonts w:cs="Calibri"/>
            </w:rPr>
            <w:t>Sports Odyssey, Inc., Joseph &amp; Steven L. Rolka</w:t>
          </w:r>
          <w:r w:rsidR="002E596F">
            <w:rPr>
              <w:rFonts w:cs="Calibri"/>
            </w:rPr>
            <w:t xml:space="preserve">  </w:t>
          </w:r>
        </w:sdtContent>
      </w:sdt>
    </w:p>
    <w:p w14:paraId="02F73B27" w14:textId="7F94ADD3" w:rsidR="000873B8" w:rsidRPr="00E3017D" w:rsidRDefault="000873B8" w:rsidP="000873B8">
      <w:pPr>
        <w:rPr>
          <w:rFonts w:asciiTheme="minorHAnsi" w:hAnsiTheme="minorHAnsi" w:cstheme="minorHAnsi"/>
        </w:rPr>
      </w:pPr>
      <w:r w:rsidRPr="00E3017D">
        <w:rPr>
          <w:rFonts w:asciiTheme="minorHAnsi" w:hAnsiTheme="minorHAnsi" w:cstheme="minorHAnsi"/>
        </w:rPr>
        <w:t>Attorney:</w:t>
      </w:r>
      <w:r w:rsidRPr="00E3017D">
        <w:rPr>
          <w:rFonts w:asciiTheme="minorHAnsi" w:hAnsiTheme="minorHAnsi" w:cstheme="minorHAnsi"/>
        </w:rPr>
        <w:tab/>
      </w:r>
      <w:sdt>
        <w:sdtPr>
          <w:rPr>
            <w:rFonts w:asciiTheme="minorHAnsi" w:hAnsiTheme="minorHAnsi" w:cstheme="minorHAnsi"/>
          </w:rPr>
          <w:alias w:val="attorney_name"/>
          <w:tag w:val="attorney_name"/>
          <w:id w:val="-652063412"/>
          <w:lock w:val="sdtLocked"/>
          <w:placeholder>
            <w:docPart w:val="782A2B952CBD4FA9A60AFAD7675DBA0B"/>
          </w:placeholder>
          <w:comboBox>
            <w:listItem w:displayText="David L. Grayck" w:value="David L. Grayck"/>
          </w:comboBox>
        </w:sdtPr>
        <w:sdtEndPr/>
        <w:sdtContent>
          <w:r w:rsidR="002E596F">
            <w:rPr>
              <w:rFonts w:asciiTheme="minorHAnsi" w:hAnsiTheme="minorHAnsi" w:cstheme="minorHAnsi"/>
            </w:rPr>
            <w:t>David L. Grayck</w:t>
          </w:r>
        </w:sdtContent>
      </w:sdt>
    </w:p>
    <w:p w14:paraId="61A4EB95" w14:textId="34B3679E" w:rsidR="000873B8" w:rsidRPr="00E3017D" w:rsidRDefault="00D9404E" w:rsidP="000873B8">
      <w:pPr>
        <w:rPr>
          <w:rFonts w:asciiTheme="minorHAnsi" w:hAnsiTheme="minorHAnsi" w:cstheme="minorHAnsi"/>
        </w:rPr>
      </w:pPr>
      <w:r w:rsidRPr="00E3017D">
        <w:rPr>
          <w:rFonts w:asciiTheme="minorHAnsi" w:hAnsiTheme="minorHAnsi" w:cstheme="minorHAnsi"/>
        </w:rPr>
        <w:t>Filed</w:t>
      </w:r>
      <w:r w:rsidR="00F621FE" w:rsidRPr="00E3017D">
        <w:rPr>
          <w:rFonts w:asciiTheme="minorHAnsi" w:hAnsiTheme="minorHAnsi" w:cstheme="minorHAnsi"/>
        </w:rPr>
        <w:t xml:space="preserve"> Date</w:t>
      </w:r>
      <w:r w:rsidR="000873B8" w:rsidRPr="00E3017D">
        <w:rPr>
          <w:rFonts w:asciiTheme="minorHAnsi" w:hAnsiTheme="minorHAnsi" w:cstheme="minorHAnsi"/>
        </w:rPr>
        <w:t>:</w:t>
      </w:r>
      <w:r w:rsidRPr="00E3017D">
        <w:rPr>
          <w:rFonts w:asciiTheme="minorHAnsi" w:hAnsiTheme="minorHAnsi" w:cstheme="minorHAnsi"/>
        </w:rPr>
        <w:tab/>
      </w:r>
      <w:sdt>
        <w:sdtPr>
          <w:rPr>
            <w:rFonts w:asciiTheme="minorHAnsi" w:hAnsiTheme="minorHAnsi" w:cstheme="minorHAnsi"/>
          </w:rPr>
          <w:alias w:val="filed_date"/>
          <w:tag w:val="filed_date"/>
          <w:id w:val="-417248937"/>
          <w:lock w:val="sdtLocked"/>
          <w:placeholder>
            <w:docPart w:val="7A217946D4E349DA9BD827DAF8A50A88"/>
          </w:placeholder>
          <w:comboBox>
            <w:listItem w:displayText="January 31, 2016" w:value="January 31, 2016"/>
          </w:comboBox>
        </w:sdtPr>
        <w:sdtEndPr/>
        <w:sdtContent>
          <w:r w:rsidR="00485336">
            <w:rPr>
              <w:rFonts w:asciiTheme="minorHAnsi" w:hAnsiTheme="minorHAnsi" w:cstheme="minorHAnsi"/>
            </w:rPr>
            <w:t xml:space="preserve">January </w:t>
          </w:r>
          <w:r w:rsidR="002E596F">
            <w:rPr>
              <w:rFonts w:asciiTheme="minorHAnsi" w:hAnsiTheme="minorHAnsi" w:cstheme="minorHAnsi"/>
            </w:rPr>
            <w:t>29</w:t>
          </w:r>
          <w:r w:rsidR="00485336">
            <w:rPr>
              <w:rFonts w:asciiTheme="minorHAnsi" w:hAnsiTheme="minorHAnsi" w:cstheme="minorHAnsi"/>
            </w:rPr>
            <w:t>, 2016</w:t>
          </w:r>
        </w:sdtContent>
      </w:sdt>
    </w:p>
    <w:sdt>
      <w:sdtPr>
        <w:rPr>
          <w:rFonts w:asciiTheme="minorHAnsi" w:hAnsiTheme="minorHAnsi" w:cstheme="minorHAnsi"/>
        </w:rPr>
        <w:alias w:val="motion_response"/>
        <w:tag w:val="motion_response"/>
        <w:id w:val="-811557033"/>
        <w:lock w:val="sdtLocked"/>
        <w:placeholder>
          <w:docPart w:val="F8ACD5D04BA24AF5AA9D08B44A104EE6"/>
        </w:placeholder>
        <w:comboBox>
          <w:listItem w:displayText="No response filed" w:value="No response filed"/>
        </w:comboBox>
      </w:sdtPr>
      <w:sdtEndPr/>
      <w:sdtContent>
        <w:p w14:paraId="723B1C67" w14:textId="29B699FE" w:rsidR="001543F8" w:rsidRPr="00E3017D" w:rsidRDefault="002E596F" w:rsidP="002E596F">
          <w:pPr>
            <w:spacing w:before="120"/>
            <w:rPr>
              <w:rFonts w:asciiTheme="minorHAnsi" w:hAnsiTheme="minorHAnsi" w:cstheme="minorHAnsi"/>
            </w:rPr>
          </w:pPr>
          <w:r>
            <w:rPr>
              <w:rFonts w:asciiTheme="minorHAnsi" w:hAnsiTheme="minorHAnsi" w:cstheme="minorHAnsi"/>
            </w:rPr>
            <w:t>No response filed</w:t>
          </w:r>
        </w:p>
      </w:sdtContent>
    </w:sdt>
    <w:p w14:paraId="622535D2" w14:textId="4093F93C" w:rsidR="00E85DCC" w:rsidRPr="00E3017D" w:rsidRDefault="009F2091" w:rsidP="002E596F">
      <w:pPr>
        <w:spacing w:before="120" w:after="120"/>
        <w:rPr>
          <w:rFonts w:asciiTheme="minorHAnsi" w:hAnsiTheme="minorHAnsi" w:cstheme="minorHAnsi"/>
          <w:b/>
        </w:rPr>
      </w:pPr>
      <w:sdt>
        <w:sdtPr>
          <w:rPr>
            <w:rFonts w:asciiTheme="minorHAnsi" w:hAnsiTheme="minorHAnsi" w:cstheme="minorHAnsi"/>
            <w:b/>
          </w:rPr>
          <w:alias w:val="*Decision"/>
          <w:tag w:val="decision"/>
          <w:id w:val="586349129"/>
          <w:lock w:val="sdtLocked"/>
          <w:placeholder>
            <w:docPart w:val="B6551957A5E84A3AB8D79E0D274A28C6"/>
          </w:placeholder>
          <w:comboBox>
            <w:listItem w:value="Choose an item."/>
            <w:listItem w:displayText="                                                              " w:value="                                                              "/>
            <w:listItem w:displayText="RESPONSE shall be filed within 15 days." w:value="RESPONSE shall be filed within 15 days."/>
            <w:listItem w:displayText="The motion is GRANTED." w:value="The motion is GRANTED."/>
            <w:listItem w:displayText="The motion is GRANTED IN PART." w:value="The motion is GRANTED IN PART."/>
            <w:listItem w:displayText="The motion is DENIED." w:value="The motion is DENIED."/>
            <w:listItem w:displayText="The motion is DENIED IN PART." w:value="The motion is DENIED IN PART."/>
            <w:listItem w:displayText="The motion is GRANTED IN PART and DENIED IN PART." w:value="The motion is GRANTED IN PART and DENIED IN PART."/>
            <w:listItem w:displayText="The Clerk shall schedule a MOTION HEARING." w:value="The Clerk shall schedule a MOTION HEARING."/>
            <w:listItem w:displayText="The Clerk shall schedule a MOTION HEARING for 10 minutes." w:value="The Clerk shall schedule a MOTION HEARING for 10 minutes."/>
            <w:listItem w:displayText="The Clerk shall schedule a MOTION HEARING for 1 hour." w:value="The Clerk shall schedule a MOTION HEARING for 1 hour."/>
            <w:listItem w:displayText="The motion is MOOT." w:value="The motion is MOOT."/>
          </w:comboBox>
        </w:sdtPr>
        <w:sdtEndPr/>
        <w:sdtContent>
          <w:r w:rsidR="002E596F">
            <w:rPr>
              <w:rFonts w:asciiTheme="minorHAnsi" w:hAnsiTheme="minorHAnsi" w:cstheme="minorHAnsi"/>
              <w:b/>
            </w:rPr>
            <w:t>The motion is GRANTED.</w:t>
          </w:r>
        </w:sdtContent>
      </w:sdt>
    </w:p>
    <w:p w14:paraId="2072CD61" w14:textId="001BE498" w:rsidR="00FF2331" w:rsidRDefault="00FF2331" w:rsidP="00EB3DDC">
      <w:pPr>
        <w:spacing w:after="120"/>
        <w:ind w:firstLine="720"/>
        <w:jc w:val="both"/>
      </w:pPr>
      <w:r>
        <w:t xml:space="preserve">Appellants filed their original brief on January 27, 2016. Two days later they filed this motion, along with their </w:t>
      </w:r>
      <w:r w:rsidRPr="00D407F8">
        <w:rPr>
          <w:rFonts w:asciiTheme="minorHAnsi" w:hAnsiTheme="minorHAnsi"/>
        </w:rPr>
        <w:t xml:space="preserve">printed case and revised brief. </w:t>
      </w:r>
      <w:r w:rsidR="0001385C">
        <w:rPr>
          <w:rFonts w:asciiTheme="minorHAnsi" w:hAnsiTheme="minorHAnsi"/>
        </w:rPr>
        <w:t xml:space="preserve"> </w:t>
      </w:r>
      <w:r w:rsidRPr="00D407F8">
        <w:rPr>
          <w:rFonts w:asciiTheme="minorHAnsi" w:hAnsiTheme="minorHAnsi"/>
        </w:rPr>
        <w:t>The brief was revised only to include references to the printed case, and to correct minor typographical errors.</w:t>
      </w:r>
    </w:p>
    <w:p w14:paraId="6F3DBF14" w14:textId="18ED0C5E" w:rsidR="00841992" w:rsidRDefault="00FF2331" w:rsidP="00EB3DDC">
      <w:pPr>
        <w:spacing w:after="120"/>
        <w:ind w:firstLine="720"/>
        <w:jc w:val="both"/>
      </w:pPr>
      <w:r>
        <w:t>O</w:t>
      </w:r>
      <w:r w:rsidR="002E596F">
        <w:t xml:space="preserve">kemo </w:t>
      </w:r>
      <w:r>
        <w:t>M</w:t>
      </w:r>
      <w:r w:rsidR="002E596F">
        <w:t xml:space="preserve">ountain </w:t>
      </w:r>
      <w:r>
        <w:t>S</w:t>
      </w:r>
      <w:r w:rsidR="002E596F">
        <w:t>chool</w:t>
      </w:r>
      <w:r>
        <w:t xml:space="preserve"> has </w:t>
      </w:r>
      <w:r w:rsidR="00841992">
        <w:t>filed no response</w:t>
      </w:r>
      <w:r w:rsidRPr="00D407F8">
        <w:rPr>
          <w:rFonts w:asciiTheme="minorHAnsi" w:hAnsiTheme="minorHAnsi"/>
        </w:rPr>
        <w:t xml:space="preserve"> to the motion</w:t>
      </w:r>
      <w:r>
        <w:t xml:space="preserve">. </w:t>
      </w:r>
    </w:p>
    <w:p w14:paraId="2ED84EFD" w14:textId="63B70A88" w:rsidR="00FF2331" w:rsidRDefault="00FF2331" w:rsidP="00EB3DDC">
      <w:pPr>
        <w:spacing w:after="120"/>
        <w:ind w:firstLine="720"/>
        <w:jc w:val="both"/>
      </w:pPr>
      <w:r>
        <w:t xml:space="preserve">Parties to an on-the-record appeal must file a printed case pursuant to V.R.A.P. 30. </w:t>
      </w:r>
      <w:r w:rsidR="0001385C">
        <w:t xml:space="preserve"> </w:t>
      </w:r>
      <w:r>
        <w:t xml:space="preserve">See also V.R.E.C.P. 5(h)(1)(A) (applying the Rules of Appellate Procedure to on-the-record appeals). </w:t>
      </w:r>
    </w:p>
    <w:p w14:paraId="3B5B08F7" w14:textId="5B383CFF" w:rsidR="00FF2331" w:rsidRPr="00B550BC" w:rsidRDefault="00FF2331" w:rsidP="00EB3DDC">
      <w:pPr>
        <w:spacing w:after="120"/>
        <w:ind w:firstLine="720"/>
        <w:jc w:val="both"/>
      </w:pPr>
      <w:r>
        <w:t xml:space="preserve">Because the printed case is required by the </w:t>
      </w:r>
      <w:r w:rsidR="002E596F">
        <w:t>R</w:t>
      </w:r>
      <w:r>
        <w:t xml:space="preserve">ules, and because Appellants cured the defect in a timely manner, </w:t>
      </w:r>
      <w:r w:rsidR="002E596F">
        <w:t xml:space="preserve">and </w:t>
      </w:r>
      <w:r>
        <w:t xml:space="preserve">there is no objection, and apparently no prejudice, Appellants’ motion to accept their printed case and revised brief is </w:t>
      </w:r>
      <w:r>
        <w:rPr>
          <w:b/>
        </w:rPr>
        <w:t>Granted</w:t>
      </w:r>
      <w:r>
        <w:t xml:space="preserve">. </w:t>
      </w:r>
    </w:p>
    <w:p w14:paraId="36AB1160" w14:textId="77777777" w:rsidR="002E596F" w:rsidRPr="002E596F" w:rsidRDefault="002E596F" w:rsidP="002E596F">
      <w:pPr>
        <w:rPr>
          <w:rFonts w:asciiTheme="minorHAnsi" w:hAnsiTheme="minorHAnsi" w:cstheme="minorHAnsi"/>
          <w:b/>
        </w:rPr>
      </w:pPr>
      <w:r w:rsidRPr="002E596F">
        <w:rPr>
          <w:rFonts w:asciiTheme="minorHAnsi" w:hAnsiTheme="minorHAnsi" w:cstheme="minorHAnsi"/>
          <w:b/>
        </w:rPr>
        <w:t>So ordered.</w:t>
      </w:r>
    </w:p>
    <w:p w14:paraId="514F85A8" w14:textId="2DB58817" w:rsidR="002E596F" w:rsidRDefault="002E596F" w:rsidP="002E596F">
      <w:pPr>
        <w:spacing w:before="120"/>
        <w:rPr>
          <w:rFonts w:asciiTheme="minorHAnsi" w:hAnsiTheme="minorHAnsi" w:cstheme="minorHAnsi"/>
        </w:rPr>
      </w:pPr>
      <w:r>
        <w:rPr>
          <w:rFonts w:asciiTheme="minorHAnsi" w:hAnsiTheme="minorHAnsi" w:cstheme="minorHAnsi"/>
        </w:rPr>
        <w:t xml:space="preserve">Electronically signed on September </w:t>
      </w:r>
      <w:r w:rsidR="0001385C">
        <w:rPr>
          <w:rFonts w:asciiTheme="minorHAnsi" w:hAnsiTheme="minorHAnsi" w:cstheme="minorHAnsi"/>
        </w:rPr>
        <w:t>30</w:t>
      </w:r>
      <w:r>
        <w:rPr>
          <w:rFonts w:asciiTheme="minorHAnsi" w:hAnsiTheme="minorHAnsi" w:cstheme="minorHAnsi"/>
        </w:rPr>
        <w:t>, 2016 at Newfane, Vermont, pursuant to V.R.E.F. 7(d).</w:t>
      </w:r>
    </w:p>
    <w:p w14:paraId="5FD84B8E" w14:textId="77777777" w:rsidR="002E596F" w:rsidRPr="00110968" w:rsidRDefault="002E596F" w:rsidP="002E596F">
      <w:r>
        <w:rPr>
          <w:noProof/>
        </w:rPr>
        <w:drawing>
          <wp:anchor distT="0" distB="0" distL="114300" distR="114300" simplePos="0" relativeHeight="251659264" behindDoc="1" locked="0" layoutInCell="1" allowOverlap="1" wp14:anchorId="0F7247D5" wp14:editId="2E3A7CD0">
            <wp:simplePos x="0" y="0"/>
            <wp:positionH relativeFrom="column">
              <wp:posOffset>0</wp:posOffset>
            </wp:positionH>
            <wp:positionV relativeFrom="paragraph">
              <wp:posOffset>-63129</wp:posOffset>
            </wp:positionV>
            <wp:extent cx="1828800" cy="836762"/>
            <wp:effectExtent l="0" t="0" r="0" b="1905"/>
            <wp:wrapNone/>
            <wp:docPr id="1" name="Picture 1" descr="tdurkin3/5/2014 4:20:07 P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828800" cy="836762"/>
                    </a:xfrm>
                    <a:prstGeom prst="rect">
                      <a:avLst/>
                    </a:prstGeom>
                  </pic:spPr>
                </pic:pic>
              </a:graphicData>
            </a:graphic>
            <wp14:sizeRelH relativeFrom="margin">
              <wp14:pctWidth>0</wp14:pctWidth>
            </wp14:sizeRelH>
            <wp14:sizeRelV relativeFrom="margin">
              <wp14:pctHeight>0</wp14:pctHeight>
            </wp14:sizeRelV>
          </wp:anchor>
        </w:drawing>
      </w:r>
    </w:p>
    <w:p w14:paraId="07D77C87" w14:textId="77777777" w:rsidR="002E596F" w:rsidRPr="00110968" w:rsidRDefault="002E596F" w:rsidP="002E596F"/>
    <w:p w14:paraId="70D0F6C5" w14:textId="77777777" w:rsidR="002E596F" w:rsidRPr="00110968" w:rsidRDefault="002E596F" w:rsidP="002E596F"/>
    <w:p w14:paraId="1B97D875" w14:textId="77777777" w:rsidR="002E596F" w:rsidRPr="00110968" w:rsidRDefault="002E596F" w:rsidP="002E596F">
      <w:r w:rsidRPr="00110968">
        <w:t>_________</w:t>
      </w:r>
      <w:r>
        <w:t>_______________________</w:t>
      </w:r>
    </w:p>
    <w:p w14:paraId="2B57C1C5" w14:textId="77777777" w:rsidR="002E596F" w:rsidRPr="00110968" w:rsidRDefault="002E596F" w:rsidP="002E596F">
      <w:r>
        <w:t>Thomas S. Durkin, Judge</w:t>
      </w:r>
    </w:p>
    <w:p w14:paraId="60B15E0F" w14:textId="77777777" w:rsidR="002E596F" w:rsidRPr="00110968" w:rsidRDefault="002E596F" w:rsidP="002E596F">
      <w:r>
        <w:t>Environmental Division</w:t>
      </w:r>
    </w:p>
    <w:p w14:paraId="21BF61AE" w14:textId="77777777" w:rsidR="000873B8" w:rsidRPr="00E3017D" w:rsidRDefault="000873B8" w:rsidP="007D0B86">
      <w:pPr>
        <w:rPr>
          <w:rFonts w:asciiTheme="minorHAnsi" w:hAnsiTheme="minorHAnsi" w:cstheme="minorHAnsi"/>
        </w:rPr>
      </w:pPr>
    </w:p>
    <w:p w14:paraId="46131419" w14:textId="77777777" w:rsidR="00A0383F" w:rsidRPr="00E3017D" w:rsidRDefault="000873B8" w:rsidP="007D0B86">
      <w:pPr>
        <w:rPr>
          <w:rFonts w:asciiTheme="minorHAnsi" w:hAnsiTheme="minorHAnsi" w:cstheme="minorHAnsi"/>
        </w:rPr>
      </w:pPr>
      <w:r w:rsidRPr="00E3017D">
        <w:rPr>
          <w:rFonts w:asciiTheme="minorHAnsi" w:hAnsiTheme="minorHAnsi" w:cstheme="minorHAnsi"/>
          <w:u w:val="single"/>
        </w:rPr>
        <w:t>Notifications</w:t>
      </w:r>
      <w:r w:rsidRPr="00E3017D">
        <w:rPr>
          <w:rFonts w:asciiTheme="minorHAnsi" w:hAnsiTheme="minorHAnsi" w:cstheme="minorHAnsi"/>
        </w:rPr>
        <w:t>:</w:t>
      </w:r>
    </w:p>
    <w:sdt>
      <w:sdtPr>
        <w:rPr>
          <w:rFonts w:asciiTheme="minorHAnsi" w:hAnsiTheme="minorHAnsi" w:cstheme="minorHAnsi"/>
        </w:rPr>
        <w:alias w:val="Notifications"/>
        <w:tag w:val="notifications"/>
        <w:id w:val="-1581513164"/>
        <w:lock w:val="sdtLocked"/>
        <w:placeholder>
          <w:docPart w:val="56C551908CCC422782FC7767D4495112"/>
        </w:placeholder>
      </w:sdtPr>
      <w:sdtEndPr/>
      <w:sdtContent>
        <w:p w14:paraId="5900C90D" w14:textId="66368FC2" w:rsidR="009101F0" w:rsidRDefault="009101F0" w:rsidP="007D0B86">
          <w:pPr>
            <w:rPr>
              <w:rFonts w:asciiTheme="minorHAnsi" w:hAnsiTheme="minorHAnsi" w:cstheme="minorHAnsi"/>
            </w:rPr>
          </w:pPr>
          <w:r>
            <w:rPr>
              <w:rFonts w:asciiTheme="minorHAnsi" w:hAnsiTheme="minorHAnsi" w:cstheme="minorHAnsi"/>
            </w:rPr>
            <w:t>David L. Grayck (ERN 4510), Atty</w:t>
          </w:r>
          <w:r w:rsidR="002E596F">
            <w:rPr>
              <w:rFonts w:asciiTheme="minorHAnsi" w:hAnsiTheme="minorHAnsi" w:cstheme="minorHAnsi"/>
            </w:rPr>
            <w:t>.</w:t>
          </w:r>
          <w:r>
            <w:rPr>
              <w:rFonts w:asciiTheme="minorHAnsi" w:hAnsiTheme="minorHAnsi" w:cstheme="minorHAnsi"/>
            </w:rPr>
            <w:t xml:space="preserve"> for Appellant</w:t>
          </w:r>
          <w:r w:rsidR="002E596F">
            <w:rPr>
              <w:rFonts w:asciiTheme="minorHAnsi" w:hAnsiTheme="minorHAnsi" w:cstheme="minorHAnsi"/>
            </w:rPr>
            <w:t>s</w:t>
          </w:r>
          <w:r>
            <w:rPr>
              <w:rFonts w:asciiTheme="minorHAnsi" w:hAnsiTheme="minorHAnsi" w:cstheme="minorHAnsi"/>
            </w:rPr>
            <w:t xml:space="preserve"> </w:t>
          </w:r>
          <w:r w:rsidR="002E596F">
            <w:rPr>
              <w:rFonts w:asciiTheme="minorHAnsi" w:hAnsiTheme="minorHAnsi" w:cstheme="minorHAnsi"/>
            </w:rPr>
            <w:t xml:space="preserve">Sports Odyssey, Inc., </w:t>
          </w:r>
          <w:r>
            <w:rPr>
              <w:rFonts w:asciiTheme="minorHAnsi" w:hAnsiTheme="minorHAnsi" w:cstheme="minorHAnsi"/>
            </w:rPr>
            <w:t>Joseph</w:t>
          </w:r>
          <w:r w:rsidR="002E596F">
            <w:rPr>
              <w:rFonts w:asciiTheme="minorHAnsi" w:hAnsiTheme="minorHAnsi" w:cstheme="minorHAnsi"/>
            </w:rPr>
            <w:t xml:space="preserve"> &amp; Steven L. </w:t>
          </w:r>
          <w:r>
            <w:rPr>
              <w:rFonts w:asciiTheme="minorHAnsi" w:hAnsiTheme="minorHAnsi" w:cstheme="minorHAnsi"/>
            </w:rPr>
            <w:t>Rolka</w:t>
          </w:r>
        </w:p>
        <w:p w14:paraId="0C35F270" w14:textId="77777777" w:rsidR="009101F0" w:rsidRDefault="009101F0" w:rsidP="007D0B86">
          <w:pPr>
            <w:rPr>
              <w:rFonts w:asciiTheme="minorHAnsi" w:hAnsiTheme="minorHAnsi" w:cstheme="minorHAnsi"/>
            </w:rPr>
          </w:pPr>
          <w:r>
            <w:rPr>
              <w:rFonts w:asciiTheme="minorHAnsi" w:hAnsiTheme="minorHAnsi" w:cstheme="minorHAnsi"/>
            </w:rPr>
            <w:t>J. Christopher Callahan (ERN 3603), Attorney for Interested Person Town of Ludlow</w:t>
          </w:r>
        </w:p>
        <w:p w14:paraId="54C9BB53" w14:textId="0CA263C5" w:rsidR="000873B8" w:rsidRPr="00E3017D" w:rsidRDefault="009101F0" w:rsidP="007D0B86">
          <w:pPr>
            <w:rPr>
              <w:rFonts w:asciiTheme="minorHAnsi" w:hAnsiTheme="minorHAnsi" w:cstheme="minorHAnsi"/>
            </w:rPr>
          </w:pPr>
          <w:r>
            <w:rPr>
              <w:rFonts w:asciiTheme="minorHAnsi" w:hAnsiTheme="minorHAnsi" w:cstheme="minorHAnsi"/>
            </w:rPr>
            <w:t>Lawrence G. Slason (ERN 2443), Attorney for Appellee Okemo Mountain School</w:t>
          </w:r>
        </w:p>
      </w:sdtContent>
    </w:sdt>
    <w:p w14:paraId="395DC8F3" w14:textId="7CFB8844" w:rsidR="00FC73DD" w:rsidRPr="00E3017D" w:rsidRDefault="009F2091" w:rsidP="007D0B86">
      <w:pPr>
        <w:rPr>
          <w:rFonts w:asciiTheme="minorHAnsi" w:hAnsiTheme="minorHAnsi" w:cstheme="minorHAnsi"/>
          <w:color w:val="FFFFFF" w:themeColor="background1"/>
        </w:rPr>
      </w:pPr>
      <w:sdt>
        <w:sdtPr>
          <w:rPr>
            <w:rFonts w:asciiTheme="minorHAnsi" w:hAnsiTheme="minorHAnsi" w:cstheme="minorHAnsi"/>
            <w:color w:val="FFFFFF" w:themeColor="background1"/>
            <w:sz w:val="16"/>
            <w:szCs w:val="16"/>
          </w:rPr>
          <w:alias w:val="vtads_userid"/>
          <w:tag w:val="vtads_userid"/>
          <w:id w:val="-167256778"/>
          <w:lock w:val="sdtLocked"/>
          <w:placeholder>
            <w:docPart w:val="11A99BBA52444E8C802217232B92579F"/>
          </w:placeholder>
        </w:sdtPr>
        <w:sdtEndPr/>
        <w:sdtContent>
          <w:r w:rsidR="009101F0">
            <w:rPr>
              <w:rFonts w:asciiTheme="minorHAnsi" w:hAnsiTheme="minorHAnsi" w:cstheme="minorHAnsi"/>
              <w:color w:val="FFFFFF" w:themeColor="background1"/>
              <w:sz w:val="16"/>
              <w:szCs w:val="16"/>
            </w:rPr>
            <w:t>nlow</w:t>
          </w:r>
        </w:sdtContent>
      </w:sdt>
      <w:r w:rsidR="00DC2F89" w:rsidRPr="00E3017D">
        <w:rPr>
          <w:rFonts w:asciiTheme="minorHAnsi" w:hAnsiTheme="minorHAnsi" w:cstheme="minorHAnsi"/>
          <w:color w:val="FFFFFF" w:themeColor="background1"/>
          <w:sz w:val="16"/>
          <w:szCs w:val="16"/>
        </w:rPr>
        <w:t xml:space="preserve"> </w:t>
      </w:r>
    </w:p>
    <w:sectPr w:rsidR="00FC73DD" w:rsidRPr="00E3017D" w:rsidSect="001D342A">
      <w:pgSz w:w="12240" w:h="15840"/>
      <w:pgMar w:top="720" w:right="1440" w:bottom="72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747"/>
    <w:rsid w:val="00011863"/>
    <w:rsid w:val="00012395"/>
    <w:rsid w:val="0001385C"/>
    <w:rsid w:val="00021145"/>
    <w:rsid w:val="00024D21"/>
    <w:rsid w:val="00032C3C"/>
    <w:rsid w:val="00041C46"/>
    <w:rsid w:val="00076196"/>
    <w:rsid w:val="000873B8"/>
    <w:rsid w:val="000E226C"/>
    <w:rsid w:val="00107315"/>
    <w:rsid w:val="001073F3"/>
    <w:rsid w:val="00114B68"/>
    <w:rsid w:val="001346A2"/>
    <w:rsid w:val="001454F7"/>
    <w:rsid w:val="00145FC8"/>
    <w:rsid w:val="00147D95"/>
    <w:rsid w:val="001543F8"/>
    <w:rsid w:val="001D342A"/>
    <w:rsid w:val="001D5F7A"/>
    <w:rsid w:val="001E17AC"/>
    <w:rsid w:val="00213073"/>
    <w:rsid w:val="00246D0A"/>
    <w:rsid w:val="00261B3C"/>
    <w:rsid w:val="00280AC2"/>
    <w:rsid w:val="002B1CF8"/>
    <w:rsid w:val="002B5657"/>
    <w:rsid w:val="002D4BC0"/>
    <w:rsid w:val="002E596F"/>
    <w:rsid w:val="00326736"/>
    <w:rsid w:val="00345C44"/>
    <w:rsid w:val="00383A8F"/>
    <w:rsid w:val="00390785"/>
    <w:rsid w:val="003D2783"/>
    <w:rsid w:val="00413B11"/>
    <w:rsid w:val="00416886"/>
    <w:rsid w:val="00421636"/>
    <w:rsid w:val="00433D5E"/>
    <w:rsid w:val="00440536"/>
    <w:rsid w:val="00466F7E"/>
    <w:rsid w:val="00476A6D"/>
    <w:rsid w:val="00485336"/>
    <w:rsid w:val="004A4550"/>
    <w:rsid w:val="004C12E6"/>
    <w:rsid w:val="00523714"/>
    <w:rsid w:val="00525588"/>
    <w:rsid w:val="005374E7"/>
    <w:rsid w:val="00556BD7"/>
    <w:rsid w:val="00565C81"/>
    <w:rsid w:val="00583F0A"/>
    <w:rsid w:val="005B01AD"/>
    <w:rsid w:val="005B2B4F"/>
    <w:rsid w:val="005B653E"/>
    <w:rsid w:val="005E3BF8"/>
    <w:rsid w:val="005E6E88"/>
    <w:rsid w:val="006045C8"/>
    <w:rsid w:val="006167F0"/>
    <w:rsid w:val="00646D96"/>
    <w:rsid w:val="00675EB0"/>
    <w:rsid w:val="00686AC2"/>
    <w:rsid w:val="006A1747"/>
    <w:rsid w:val="006C5CC1"/>
    <w:rsid w:val="006D7D46"/>
    <w:rsid w:val="00702822"/>
    <w:rsid w:val="00704AFD"/>
    <w:rsid w:val="00717FAB"/>
    <w:rsid w:val="00730A20"/>
    <w:rsid w:val="007363A8"/>
    <w:rsid w:val="00763D9A"/>
    <w:rsid w:val="00764D2B"/>
    <w:rsid w:val="00765259"/>
    <w:rsid w:val="00773A65"/>
    <w:rsid w:val="0077582F"/>
    <w:rsid w:val="007845BD"/>
    <w:rsid w:val="00785563"/>
    <w:rsid w:val="00785F45"/>
    <w:rsid w:val="007A1C30"/>
    <w:rsid w:val="007C660A"/>
    <w:rsid w:val="007D0B86"/>
    <w:rsid w:val="007D3B21"/>
    <w:rsid w:val="007E185D"/>
    <w:rsid w:val="007E5CA4"/>
    <w:rsid w:val="007F2331"/>
    <w:rsid w:val="007F37D6"/>
    <w:rsid w:val="008137C1"/>
    <w:rsid w:val="00817283"/>
    <w:rsid w:val="00841992"/>
    <w:rsid w:val="008A2D06"/>
    <w:rsid w:val="008D117B"/>
    <w:rsid w:val="008D49DE"/>
    <w:rsid w:val="008E4C19"/>
    <w:rsid w:val="008E5DBD"/>
    <w:rsid w:val="008E72D2"/>
    <w:rsid w:val="008F1142"/>
    <w:rsid w:val="009027FD"/>
    <w:rsid w:val="00906421"/>
    <w:rsid w:val="009101F0"/>
    <w:rsid w:val="00934251"/>
    <w:rsid w:val="00934820"/>
    <w:rsid w:val="009354F5"/>
    <w:rsid w:val="00940662"/>
    <w:rsid w:val="0094606A"/>
    <w:rsid w:val="00967D45"/>
    <w:rsid w:val="00976812"/>
    <w:rsid w:val="009A6C49"/>
    <w:rsid w:val="009B0734"/>
    <w:rsid w:val="009C4F71"/>
    <w:rsid w:val="009E5914"/>
    <w:rsid w:val="009F2091"/>
    <w:rsid w:val="00A02655"/>
    <w:rsid w:val="00A0383F"/>
    <w:rsid w:val="00A36C0A"/>
    <w:rsid w:val="00A5130A"/>
    <w:rsid w:val="00A55757"/>
    <w:rsid w:val="00AA6AF9"/>
    <w:rsid w:val="00AB1594"/>
    <w:rsid w:val="00AB2443"/>
    <w:rsid w:val="00AD47E5"/>
    <w:rsid w:val="00AE4745"/>
    <w:rsid w:val="00AE5FAA"/>
    <w:rsid w:val="00AF4C9A"/>
    <w:rsid w:val="00B17FFD"/>
    <w:rsid w:val="00B24315"/>
    <w:rsid w:val="00B50D1D"/>
    <w:rsid w:val="00B77C08"/>
    <w:rsid w:val="00B901C0"/>
    <w:rsid w:val="00BA4137"/>
    <w:rsid w:val="00BC1CF9"/>
    <w:rsid w:val="00BE7C34"/>
    <w:rsid w:val="00C568E4"/>
    <w:rsid w:val="00C74543"/>
    <w:rsid w:val="00C76E89"/>
    <w:rsid w:val="00C833A8"/>
    <w:rsid w:val="00C927CB"/>
    <w:rsid w:val="00CA66A7"/>
    <w:rsid w:val="00CC4408"/>
    <w:rsid w:val="00CD3F58"/>
    <w:rsid w:val="00D003F6"/>
    <w:rsid w:val="00D21EEC"/>
    <w:rsid w:val="00D349D7"/>
    <w:rsid w:val="00D366FA"/>
    <w:rsid w:val="00D37F05"/>
    <w:rsid w:val="00D80B58"/>
    <w:rsid w:val="00D9404E"/>
    <w:rsid w:val="00D95371"/>
    <w:rsid w:val="00DA70A1"/>
    <w:rsid w:val="00DC2F89"/>
    <w:rsid w:val="00DE3E2C"/>
    <w:rsid w:val="00DF4B80"/>
    <w:rsid w:val="00E027C7"/>
    <w:rsid w:val="00E1065B"/>
    <w:rsid w:val="00E15ED0"/>
    <w:rsid w:val="00E3017D"/>
    <w:rsid w:val="00E36DE9"/>
    <w:rsid w:val="00E4203D"/>
    <w:rsid w:val="00E85DCC"/>
    <w:rsid w:val="00EB12EB"/>
    <w:rsid w:val="00EB3DDC"/>
    <w:rsid w:val="00EF4AF3"/>
    <w:rsid w:val="00F16876"/>
    <w:rsid w:val="00F23E65"/>
    <w:rsid w:val="00F621FE"/>
    <w:rsid w:val="00F64E9A"/>
    <w:rsid w:val="00F9100D"/>
    <w:rsid w:val="00FB3FB6"/>
    <w:rsid w:val="00FB472F"/>
    <w:rsid w:val="00FC73DD"/>
    <w:rsid w:val="00FF2331"/>
    <w:rsid w:val="00FF41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5AFC8"/>
  <w15:docId w15:val="{18007F80-C76A-4ACC-BD84-7DE34E99C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A1747"/>
    <w:pPr>
      <w:spacing w:after="0" w:line="240" w:lineRule="auto"/>
    </w:pPr>
    <w:rPr>
      <w:rFonts w:ascii="Calibri" w:eastAsia="Times New Roman" w:hAnsi="Calibri"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A1747"/>
    <w:pPr>
      <w:jc w:val="center"/>
    </w:pPr>
    <w:rPr>
      <w:rFonts w:ascii="Arial" w:hAnsi="Arial" w:cs="Arial"/>
      <w:b/>
      <w:bCs/>
    </w:rPr>
  </w:style>
  <w:style w:type="character" w:customStyle="1" w:styleId="TitleChar">
    <w:name w:val="Title Char"/>
    <w:basedOn w:val="DefaultParagraphFont"/>
    <w:link w:val="Title"/>
    <w:rsid w:val="006A1747"/>
    <w:rPr>
      <w:rFonts w:ascii="Arial" w:eastAsia="Times New Roman" w:hAnsi="Arial" w:cs="Arial"/>
      <w:b/>
      <w:bCs/>
      <w:sz w:val="24"/>
      <w:szCs w:val="24"/>
    </w:rPr>
  </w:style>
  <w:style w:type="table" w:styleId="TableGrid">
    <w:name w:val="Table Grid"/>
    <w:basedOn w:val="TableNormal"/>
    <w:uiPriority w:val="59"/>
    <w:rsid w:val="006A174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6A1747"/>
    <w:rPr>
      <w:rFonts w:cs="Times New Roman"/>
      <w:sz w:val="16"/>
      <w:szCs w:val="16"/>
    </w:rPr>
  </w:style>
  <w:style w:type="paragraph" w:styleId="CommentText">
    <w:name w:val="annotation text"/>
    <w:basedOn w:val="Normal"/>
    <w:link w:val="CommentTextChar"/>
    <w:rsid w:val="006A1747"/>
    <w:rPr>
      <w:sz w:val="20"/>
      <w:szCs w:val="20"/>
    </w:rPr>
  </w:style>
  <w:style w:type="character" w:customStyle="1" w:styleId="CommentTextChar">
    <w:name w:val="Comment Text Char"/>
    <w:basedOn w:val="DefaultParagraphFont"/>
    <w:link w:val="CommentText"/>
    <w:rsid w:val="006A1747"/>
    <w:rPr>
      <w:rFonts w:ascii="Times New Roman" w:eastAsia="Times New Roman" w:hAnsi="Times New Roman" w:cs="Times New Roman"/>
      <w:sz w:val="20"/>
      <w:szCs w:val="20"/>
    </w:rPr>
  </w:style>
  <w:style w:type="character" w:styleId="PlaceholderText">
    <w:name w:val="Placeholder Text"/>
    <w:basedOn w:val="DefaultParagraphFont"/>
    <w:uiPriority w:val="99"/>
    <w:semiHidden/>
    <w:rsid w:val="006A1747"/>
    <w:rPr>
      <w:color w:val="808080"/>
    </w:rPr>
  </w:style>
  <w:style w:type="paragraph" w:styleId="BalloonText">
    <w:name w:val="Balloon Text"/>
    <w:basedOn w:val="Normal"/>
    <w:link w:val="BalloonTextChar"/>
    <w:uiPriority w:val="99"/>
    <w:semiHidden/>
    <w:unhideWhenUsed/>
    <w:rsid w:val="006A1747"/>
    <w:rPr>
      <w:rFonts w:ascii="Tahoma" w:hAnsi="Tahoma" w:cs="Tahoma"/>
      <w:sz w:val="16"/>
      <w:szCs w:val="16"/>
    </w:rPr>
  </w:style>
  <w:style w:type="character" w:customStyle="1" w:styleId="BalloonTextChar">
    <w:name w:val="Balloon Text Char"/>
    <w:basedOn w:val="DefaultParagraphFont"/>
    <w:link w:val="BalloonText"/>
    <w:uiPriority w:val="99"/>
    <w:semiHidden/>
    <w:rsid w:val="006A1747"/>
    <w:rPr>
      <w:rFonts w:ascii="Tahoma" w:eastAsia="Times New Roman" w:hAnsi="Tahoma" w:cs="Tahoma"/>
      <w:sz w:val="16"/>
      <w:szCs w:val="16"/>
    </w:rPr>
  </w:style>
  <w:style w:type="paragraph" w:styleId="CommentSubject">
    <w:name w:val="annotation subject"/>
    <w:basedOn w:val="CommentText"/>
    <w:next w:val="CommentText"/>
    <w:link w:val="CommentSubjectChar"/>
    <w:uiPriority w:val="99"/>
    <w:semiHidden/>
    <w:unhideWhenUsed/>
    <w:rsid w:val="00485336"/>
    <w:rPr>
      <w:b/>
      <w:bCs/>
    </w:rPr>
  </w:style>
  <w:style w:type="character" w:customStyle="1" w:styleId="CommentSubjectChar">
    <w:name w:val="Comment Subject Char"/>
    <w:basedOn w:val="CommentTextChar"/>
    <w:link w:val="CommentSubject"/>
    <w:uiPriority w:val="99"/>
    <w:semiHidden/>
    <w:rsid w:val="00485336"/>
    <w:rPr>
      <w:rFonts w:ascii="Calibri" w:eastAsia="Times New Roman" w:hAnsi="Calibri" w:cs="Times New Roman"/>
      <w:b/>
      <w:bCs/>
      <w:sz w:val="20"/>
      <w:szCs w:val="20"/>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docEvents>
    <wne:eventDocOpen/>
    <wne:eventDocClose/>
    <wne:eventDocContentControlOnExit/>
    <wne:eventDocContentControlOnEnter/>
  </wne:docEvents>
  <wne:mcds>
    <wne:mcd wne:macroName="PROJECT.IMPORTEDMODULE.QUICKFILE" wne:name="Project.ImportedModule.QuickFile" wne:bEncrypt="00" wne:cmg="56"/>
    <wne:mcd wne:macroName="PROJECT.IMPORTEDMODULE.QUICKFILETEST" wne:name="Project.ImportedModule.QuickFileTest" wne:bEncrypt="00" wne:cmg="56"/>
    <wne:mcd wne:macroName="PROJECT.THISDOCUMENT.EMPTYCLIP" wne:name="Project.ThisDocument.EmptyClip" wne:bEncrypt="00" wne:cmg="56"/>
    <wne:mcd wne:macroName="PROJECT.THISDOCUMENT.FILLOBLIGORFIELD" wne:name="Project.ThisDocument.fillObligorField" wne:bEncrypt="00" wne:cmg="56"/>
    <wne:mcd wne:macroName="PROJECT.THISDOCUMENT.FILLOBLIGEEFIELD" wne:name="Project.ThisDocument.fillObligeeField"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4.xml"/><Relationship Id="rId3" Type="http://schemas.openxmlformats.org/officeDocument/2006/relationships/customXml" Target="../customXml/item1.xml"/><Relationship Id="rId7" Type="http://schemas.openxmlformats.org/officeDocument/2006/relationships/image" Target="media/image1.jpg"/><Relationship Id="rId12" Type="http://schemas.openxmlformats.org/officeDocument/2006/relationships/customXml" Target="../customXml/item3.xml"/><Relationship Id="rId2" Type="http://schemas.microsoft.com/office/2006/relationships/keyMapCustomizations" Target="customizations.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glossaryDocument" Target="glossary/document.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0FEB9874D764B3EB8AF429CA1DC441F"/>
        <w:category>
          <w:name w:val="General"/>
          <w:gallery w:val="placeholder"/>
        </w:category>
        <w:types>
          <w:type w:val="bbPlcHdr"/>
        </w:types>
        <w:behaviors>
          <w:behavior w:val="content"/>
        </w:behaviors>
        <w:guid w:val="{57DA616D-2385-4CF3-8FAB-8096DFF486A6}"/>
      </w:docPartPr>
      <w:docPartBody>
        <w:p w:rsidR="005B0249" w:rsidRDefault="00AE21F1" w:rsidP="00AE21F1">
          <w:pPr>
            <w:pStyle w:val="50FEB9874D764B3EB8AF429CA1DC441F"/>
          </w:pPr>
          <w:r w:rsidRPr="00E36DE9">
            <w:rPr>
              <w:rStyle w:val="PlaceholderText"/>
            </w:rPr>
            <w:t>Click here to enter text.</w:t>
          </w:r>
        </w:p>
      </w:docPartBody>
    </w:docPart>
    <w:docPart>
      <w:docPartPr>
        <w:name w:val="AEEF645BC26C47FE80098B8222AD7785"/>
        <w:category>
          <w:name w:val="General"/>
          <w:gallery w:val="placeholder"/>
        </w:category>
        <w:types>
          <w:type w:val="bbPlcHdr"/>
        </w:types>
        <w:behaviors>
          <w:behavior w:val="content"/>
        </w:behaviors>
        <w:guid w:val="{93DB0437-F206-4EE7-AEAD-7289830E90C7}"/>
      </w:docPartPr>
      <w:docPartBody>
        <w:p w:rsidR="00416B85" w:rsidRDefault="00881C76" w:rsidP="00881C76">
          <w:pPr>
            <w:pStyle w:val="AEEF645BC26C47FE80098B8222AD7785"/>
          </w:pPr>
          <w:r w:rsidRPr="00434F73">
            <w:rPr>
              <w:rStyle w:val="PlaceholderText"/>
            </w:rPr>
            <w:t>Click here to enter text.</w:t>
          </w:r>
        </w:p>
      </w:docPartBody>
    </w:docPart>
    <w:docPart>
      <w:docPartPr>
        <w:name w:val="68923D9CDF014F66987B1B22C15BF740"/>
        <w:category>
          <w:name w:val="General"/>
          <w:gallery w:val="placeholder"/>
        </w:category>
        <w:types>
          <w:type w:val="bbPlcHdr"/>
        </w:types>
        <w:behaviors>
          <w:behavior w:val="content"/>
        </w:behaviors>
        <w:guid w:val="{25F54972-FEAB-4526-A8D1-9320DC73AE82}"/>
      </w:docPartPr>
      <w:docPartBody>
        <w:p w:rsidR="000B7B4D" w:rsidRDefault="00F16561" w:rsidP="00F16561">
          <w:pPr>
            <w:pStyle w:val="68923D9CDF014F66987B1B22C15BF740"/>
          </w:pPr>
          <w:r w:rsidRPr="00AE1FB7">
            <w:rPr>
              <w:rStyle w:val="PlaceholderText"/>
            </w:rPr>
            <w:t>Click here to enter text.</w:t>
          </w:r>
        </w:p>
      </w:docPartBody>
    </w:docPart>
    <w:docPart>
      <w:docPartPr>
        <w:name w:val="661CBE287BD540B2AF20E51C0E6A08D7"/>
        <w:category>
          <w:name w:val="General"/>
          <w:gallery w:val="placeholder"/>
        </w:category>
        <w:types>
          <w:type w:val="bbPlcHdr"/>
        </w:types>
        <w:behaviors>
          <w:behavior w:val="content"/>
        </w:behaviors>
        <w:guid w:val="{AA206D3F-A22F-4ED2-9130-B9CEA9838C8F}"/>
      </w:docPartPr>
      <w:docPartBody>
        <w:p w:rsidR="000B7B4D" w:rsidRDefault="00F16561" w:rsidP="00F16561">
          <w:pPr>
            <w:pStyle w:val="661CBE287BD540B2AF20E51C0E6A08D7"/>
          </w:pPr>
          <w:r w:rsidRPr="00AE1FB7">
            <w:rPr>
              <w:rStyle w:val="PlaceholderText"/>
            </w:rPr>
            <w:t>Click here to enter text.</w:t>
          </w:r>
        </w:p>
      </w:docPartBody>
    </w:docPart>
    <w:docPart>
      <w:docPartPr>
        <w:name w:val="752384AE709E4B24A59F90E9369B7B41"/>
        <w:category>
          <w:name w:val="General"/>
          <w:gallery w:val="placeholder"/>
        </w:category>
        <w:types>
          <w:type w:val="bbPlcHdr"/>
        </w:types>
        <w:behaviors>
          <w:behavior w:val="content"/>
        </w:behaviors>
        <w:guid w:val="{CC16B85D-309B-4AE2-B427-1F6287EC012A}"/>
      </w:docPartPr>
      <w:docPartBody>
        <w:p w:rsidR="000B7B4D" w:rsidRDefault="00F16561" w:rsidP="00F16561">
          <w:pPr>
            <w:pStyle w:val="752384AE709E4B24A59F90E9369B7B41"/>
          </w:pPr>
          <w:r w:rsidRPr="00AE1FB7">
            <w:rPr>
              <w:rStyle w:val="PlaceholderText"/>
            </w:rPr>
            <w:t>Click here to enter text.</w:t>
          </w:r>
        </w:p>
      </w:docPartBody>
    </w:docPart>
    <w:docPart>
      <w:docPartPr>
        <w:name w:val="2FE16DECAC534A09A8180A2A09C72E5F"/>
        <w:category>
          <w:name w:val="General"/>
          <w:gallery w:val="placeholder"/>
        </w:category>
        <w:types>
          <w:type w:val="bbPlcHdr"/>
        </w:types>
        <w:behaviors>
          <w:behavior w:val="content"/>
        </w:behaviors>
        <w:guid w:val="{4DBBB92E-0CD7-4DFB-9D0A-69398F01A231}"/>
      </w:docPartPr>
      <w:docPartBody>
        <w:p w:rsidR="000B7B4D" w:rsidRDefault="00F16561" w:rsidP="00F16561">
          <w:pPr>
            <w:pStyle w:val="2FE16DECAC534A09A8180A2A09C72E5F"/>
          </w:pPr>
          <w:r w:rsidRPr="00AE1FB7">
            <w:rPr>
              <w:rStyle w:val="PlaceholderText"/>
            </w:rPr>
            <w:t>Click here to enter text.</w:t>
          </w:r>
        </w:p>
      </w:docPartBody>
    </w:docPart>
    <w:docPart>
      <w:docPartPr>
        <w:name w:val="782A2B952CBD4FA9A60AFAD7675DBA0B"/>
        <w:category>
          <w:name w:val="General"/>
          <w:gallery w:val="placeholder"/>
        </w:category>
        <w:types>
          <w:type w:val="bbPlcHdr"/>
        </w:types>
        <w:behaviors>
          <w:behavior w:val="content"/>
        </w:behaviors>
        <w:guid w:val="{805E24E8-3EBC-4DA9-9CB8-5668EEE5DF1A}"/>
      </w:docPartPr>
      <w:docPartBody>
        <w:p w:rsidR="000B7B4D" w:rsidRDefault="00F16561" w:rsidP="00F16561">
          <w:pPr>
            <w:pStyle w:val="782A2B952CBD4FA9A60AFAD7675DBA0B"/>
          </w:pPr>
          <w:r w:rsidRPr="00AE1FB7">
            <w:rPr>
              <w:rStyle w:val="PlaceholderText"/>
            </w:rPr>
            <w:t>Click here to enter text.</w:t>
          </w:r>
        </w:p>
      </w:docPartBody>
    </w:docPart>
    <w:docPart>
      <w:docPartPr>
        <w:name w:val="7A217946D4E349DA9BD827DAF8A50A88"/>
        <w:category>
          <w:name w:val="General"/>
          <w:gallery w:val="placeholder"/>
        </w:category>
        <w:types>
          <w:type w:val="bbPlcHdr"/>
        </w:types>
        <w:behaviors>
          <w:behavior w:val="content"/>
        </w:behaviors>
        <w:guid w:val="{BA6ED72E-C8F9-48EB-8E65-C260161E83EF}"/>
      </w:docPartPr>
      <w:docPartBody>
        <w:p w:rsidR="000B7B4D" w:rsidRDefault="00F16561" w:rsidP="00F16561">
          <w:pPr>
            <w:pStyle w:val="7A217946D4E349DA9BD827DAF8A50A88"/>
          </w:pPr>
          <w:r w:rsidRPr="00AE1FB7">
            <w:rPr>
              <w:rStyle w:val="PlaceholderText"/>
            </w:rPr>
            <w:t>Click here to enter text.</w:t>
          </w:r>
        </w:p>
      </w:docPartBody>
    </w:docPart>
    <w:docPart>
      <w:docPartPr>
        <w:name w:val="B6551957A5E84A3AB8D79E0D274A28C6"/>
        <w:category>
          <w:name w:val="General"/>
          <w:gallery w:val="placeholder"/>
        </w:category>
        <w:types>
          <w:type w:val="bbPlcHdr"/>
        </w:types>
        <w:behaviors>
          <w:behavior w:val="content"/>
        </w:behaviors>
        <w:guid w:val="{FC6756F0-AE42-4DE1-A0B8-707621606EB4}"/>
      </w:docPartPr>
      <w:docPartBody>
        <w:p w:rsidR="00453404" w:rsidRDefault="001C4F71" w:rsidP="001C4F71">
          <w:pPr>
            <w:pStyle w:val="B6551957A5E84A3AB8D79E0D274A28C628"/>
          </w:pPr>
          <w:r w:rsidRPr="00E3017D">
            <w:rPr>
              <w:rStyle w:val="PlaceholderText"/>
              <w:rFonts w:asciiTheme="minorHAnsi" w:eastAsiaTheme="minorHAnsi" w:hAnsiTheme="minorHAnsi" w:cstheme="minorHAnsi"/>
              <w:b/>
            </w:rPr>
            <w:t>Choose a</w:t>
          </w:r>
          <w:r>
            <w:rPr>
              <w:rStyle w:val="PlaceholderText"/>
              <w:rFonts w:asciiTheme="minorHAnsi" w:eastAsiaTheme="minorHAnsi" w:hAnsiTheme="minorHAnsi" w:cstheme="minorHAnsi"/>
              <w:b/>
            </w:rPr>
            <w:t xml:space="preserve"> decision</w:t>
          </w:r>
          <w:r w:rsidRPr="00E3017D">
            <w:rPr>
              <w:rStyle w:val="PlaceholderText"/>
              <w:rFonts w:asciiTheme="minorHAnsi" w:eastAsiaTheme="minorHAnsi" w:hAnsiTheme="minorHAnsi" w:cstheme="minorHAnsi"/>
              <w:b/>
            </w:rPr>
            <w:t>.</w:t>
          </w:r>
        </w:p>
      </w:docPartBody>
    </w:docPart>
    <w:docPart>
      <w:docPartPr>
        <w:name w:val="56C551908CCC422782FC7767D4495112"/>
        <w:category>
          <w:name w:val="General"/>
          <w:gallery w:val="placeholder"/>
        </w:category>
        <w:types>
          <w:type w:val="bbPlcHdr"/>
        </w:types>
        <w:behaviors>
          <w:behavior w:val="content"/>
        </w:behaviors>
        <w:guid w:val="{373A865F-6956-4871-BDD2-28F78F5242FD}"/>
      </w:docPartPr>
      <w:docPartBody>
        <w:p w:rsidR="00FE0E99" w:rsidRDefault="00BF0010" w:rsidP="00BF0010">
          <w:pPr>
            <w:pStyle w:val="56C551908CCC422782FC7767D4495112"/>
          </w:pPr>
          <w:r w:rsidRPr="00A2449F">
            <w:rPr>
              <w:rStyle w:val="PlaceholderText"/>
            </w:rPr>
            <w:t>Click here to enter text.</w:t>
          </w:r>
        </w:p>
      </w:docPartBody>
    </w:docPart>
    <w:docPart>
      <w:docPartPr>
        <w:name w:val="1ED2AA2CF7EA4AA88BCF45C7B13B9259"/>
        <w:category>
          <w:name w:val="General"/>
          <w:gallery w:val="placeholder"/>
        </w:category>
        <w:types>
          <w:type w:val="bbPlcHdr"/>
        </w:types>
        <w:behaviors>
          <w:behavior w:val="content"/>
        </w:behaviors>
        <w:guid w:val="{8AE40E02-5734-4F9D-8F36-B040712AA155}"/>
      </w:docPartPr>
      <w:docPartBody>
        <w:p w:rsidR="00382650" w:rsidRDefault="00E011E2" w:rsidP="00E011E2">
          <w:pPr>
            <w:pStyle w:val="1ED2AA2CF7EA4AA88BCF45C7B13B9259"/>
          </w:pPr>
          <w:r w:rsidRPr="007E185D">
            <w:rPr>
              <w:rStyle w:val="PlaceholderText"/>
            </w:rPr>
            <w:t>Click here to enter text.</w:t>
          </w:r>
        </w:p>
      </w:docPartBody>
    </w:docPart>
    <w:docPart>
      <w:docPartPr>
        <w:name w:val="11A99BBA52444E8C802217232B92579F"/>
        <w:category>
          <w:name w:val="General"/>
          <w:gallery w:val="placeholder"/>
        </w:category>
        <w:types>
          <w:type w:val="bbPlcHdr"/>
        </w:types>
        <w:behaviors>
          <w:behavior w:val="content"/>
        </w:behaviors>
        <w:guid w:val="{69C7EBEB-7EB0-4930-88D8-624C180DA488}"/>
      </w:docPartPr>
      <w:docPartBody>
        <w:p w:rsidR="004A4BB0" w:rsidRDefault="003D5D1D" w:rsidP="003D5D1D">
          <w:pPr>
            <w:pStyle w:val="11A99BBA52444E8C802217232B92579F"/>
          </w:pPr>
          <w:r w:rsidRPr="00CD05EB">
            <w:rPr>
              <w:rStyle w:val="PlaceholderText"/>
            </w:rPr>
            <w:t>Click here to enter text.</w:t>
          </w:r>
        </w:p>
      </w:docPartBody>
    </w:docPart>
    <w:docPart>
      <w:docPartPr>
        <w:name w:val="F8ACD5D04BA24AF5AA9D08B44A104EE6"/>
        <w:category>
          <w:name w:val="General"/>
          <w:gallery w:val="placeholder"/>
        </w:category>
        <w:types>
          <w:type w:val="bbPlcHdr"/>
        </w:types>
        <w:behaviors>
          <w:behavior w:val="content"/>
        </w:behaviors>
        <w:guid w:val="{55CBE67D-C391-4BAB-91E6-EF4D5BAFAFE7}"/>
      </w:docPartPr>
      <w:docPartBody>
        <w:p w:rsidR="006F2065" w:rsidRDefault="00A37858" w:rsidP="00A37858">
          <w:pPr>
            <w:pStyle w:val="F8ACD5D04BA24AF5AA9D08B44A104EE6"/>
          </w:pPr>
          <w:r w:rsidRPr="00CD05EB">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5312"/>
    <w:rsid w:val="0003179A"/>
    <w:rsid w:val="000B7B4D"/>
    <w:rsid w:val="000F6C2E"/>
    <w:rsid w:val="001C4F71"/>
    <w:rsid w:val="002124DB"/>
    <w:rsid w:val="002E5312"/>
    <w:rsid w:val="003209E7"/>
    <w:rsid w:val="00376538"/>
    <w:rsid w:val="00382650"/>
    <w:rsid w:val="00387862"/>
    <w:rsid w:val="003D5D1D"/>
    <w:rsid w:val="003E2D1F"/>
    <w:rsid w:val="003E4100"/>
    <w:rsid w:val="00416B85"/>
    <w:rsid w:val="00453404"/>
    <w:rsid w:val="0046548E"/>
    <w:rsid w:val="004A4BB0"/>
    <w:rsid w:val="004B054C"/>
    <w:rsid w:val="004F31DD"/>
    <w:rsid w:val="00534A17"/>
    <w:rsid w:val="00537092"/>
    <w:rsid w:val="005B0249"/>
    <w:rsid w:val="005C5D9B"/>
    <w:rsid w:val="005F0107"/>
    <w:rsid w:val="005F576A"/>
    <w:rsid w:val="00611E51"/>
    <w:rsid w:val="00646F66"/>
    <w:rsid w:val="006C354B"/>
    <w:rsid w:val="006F2065"/>
    <w:rsid w:val="00735060"/>
    <w:rsid w:val="00742028"/>
    <w:rsid w:val="00774AAA"/>
    <w:rsid w:val="007D7B8D"/>
    <w:rsid w:val="007E7F74"/>
    <w:rsid w:val="00800F5D"/>
    <w:rsid w:val="00833076"/>
    <w:rsid w:val="00881C76"/>
    <w:rsid w:val="00890002"/>
    <w:rsid w:val="009E45F6"/>
    <w:rsid w:val="00A3754B"/>
    <w:rsid w:val="00A37858"/>
    <w:rsid w:val="00A95208"/>
    <w:rsid w:val="00A97EF0"/>
    <w:rsid w:val="00AC5DAE"/>
    <w:rsid w:val="00AE21F1"/>
    <w:rsid w:val="00AF7608"/>
    <w:rsid w:val="00B528A6"/>
    <w:rsid w:val="00BD221F"/>
    <w:rsid w:val="00BF0010"/>
    <w:rsid w:val="00C8597A"/>
    <w:rsid w:val="00CB1A6C"/>
    <w:rsid w:val="00CB24D5"/>
    <w:rsid w:val="00CC1D69"/>
    <w:rsid w:val="00D04A5B"/>
    <w:rsid w:val="00D21E46"/>
    <w:rsid w:val="00DA7A1A"/>
    <w:rsid w:val="00DB3896"/>
    <w:rsid w:val="00E011E2"/>
    <w:rsid w:val="00E3107F"/>
    <w:rsid w:val="00E956E2"/>
    <w:rsid w:val="00F16561"/>
    <w:rsid w:val="00FB1ACA"/>
    <w:rsid w:val="00FB662F"/>
    <w:rsid w:val="00FE0E99"/>
    <w:rsid w:val="00FE6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11E51"/>
    <w:rPr>
      <w:color w:val="808080"/>
    </w:rPr>
  </w:style>
  <w:style w:type="paragraph" w:customStyle="1" w:styleId="33977462EBD0499E84CD6B9CE5FA6676">
    <w:name w:val="33977462EBD0499E84CD6B9CE5FA6676"/>
    <w:rsid w:val="002E5312"/>
  </w:style>
  <w:style w:type="paragraph" w:customStyle="1" w:styleId="CF8028D09364444F99EE213B8D58B1B5">
    <w:name w:val="CF8028D09364444F99EE213B8D58B1B5"/>
    <w:rsid w:val="002E5312"/>
  </w:style>
  <w:style w:type="paragraph" w:customStyle="1" w:styleId="63231D1DFB704C32AB3B17BE83661046">
    <w:name w:val="63231D1DFB704C32AB3B17BE83661046"/>
    <w:rsid w:val="002E5312"/>
  </w:style>
  <w:style w:type="paragraph" w:customStyle="1" w:styleId="94C32CA34EAD4138BF5F96DF1044C8B7">
    <w:name w:val="94C32CA34EAD4138BF5F96DF1044C8B7"/>
    <w:rsid w:val="002E5312"/>
  </w:style>
  <w:style w:type="paragraph" w:customStyle="1" w:styleId="8582EDF1ADB94DF2A8DBCBBB3A74139B">
    <w:name w:val="8582EDF1ADB94DF2A8DBCBBB3A74139B"/>
    <w:rsid w:val="002E5312"/>
  </w:style>
  <w:style w:type="paragraph" w:customStyle="1" w:styleId="B68266D3098B42ADB2D12617ACC0DFD4">
    <w:name w:val="B68266D3098B42ADB2D12617ACC0DFD4"/>
    <w:rsid w:val="002E5312"/>
  </w:style>
  <w:style w:type="paragraph" w:customStyle="1" w:styleId="30DA0AA853EE4B659CA2BDB210393C6D">
    <w:name w:val="30DA0AA853EE4B659CA2BDB210393C6D"/>
    <w:rsid w:val="002E5312"/>
  </w:style>
  <w:style w:type="paragraph" w:customStyle="1" w:styleId="36B65BCBE55D4F529F5F1E90BF112B17">
    <w:name w:val="36B65BCBE55D4F529F5F1E90BF112B17"/>
    <w:rsid w:val="002E5312"/>
  </w:style>
  <w:style w:type="paragraph" w:customStyle="1" w:styleId="88317F704CDD4E37BF62C1452F1AD58D">
    <w:name w:val="88317F704CDD4E37BF62C1452F1AD58D"/>
    <w:rsid w:val="002E5312"/>
  </w:style>
  <w:style w:type="paragraph" w:customStyle="1" w:styleId="9187682AFD8F4D1387D02D1A32DEA735">
    <w:name w:val="9187682AFD8F4D1387D02D1A32DEA735"/>
    <w:rsid w:val="002E5312"/>
  </w:style>
  <w:style w:type="paragraph" w:customStyle="1" w:styleId="BADBB37B34304C429D45BA2931DDBB01">
    <w:name w:val="BADBB37B34304C429D45BA2931DDBB01"/>
    <w:rsid w:val="00A97EF0"/>
    <w:pPr>
      <w:spacing w:after="0" w:line="240" w:lineRule="auto"/>
    </w:pPr>
    <w:rPr>
      <w:rFonts w:ascii="Times New Roman" w:eastAsia="Times New Roman" w:hAnsi="Times New Roman" w:cs="Times New Roman"/>
      <w:sz w:val="24"/>
      <w:szCs w:val="24"/>
    </w:rPr>
  </w:style>
  <w:style w:type="paragraph" w:customStyle="1" w:styleId="CF8028D09364444F99EE213B8D58B1B51">
    <w:name w:val="CF8028D09364444F99EE213B8D58B1B51"/>
    <w:rsid w:val="00A97EF0"/>
    <w:pPr>
      <w:spacing w:after="0" w:line="240" w:lineRule="auto"/>
    </w:pPr>
    <w:rPr>
      <w:rFonts w:ascii="Times New Roman" w:eastAsia="Times New Roman" w:hAnsi="Times New Roman" w:cs="Times New Roman"/>
      <w:sz w:val="24"/>
      <w:szCs w:val="24"/>
    </w:rPr>
  </w:style>
  <w:style w:type="paragraph" w:customStyle="1" w:styleId="63231D1DFB704C32AB3B17BE836610461">
    <w:name w:val="63231D1DFB704C32AB3B17BE836610461"/>
    <w:rsid w:val="00A97EF0"/>
    <w:pPr>
      <w:spacing w:after="0" w:line="240" w:lineRule="auto"/>
    </w:pPr>
    <w:rPr>
      <w:rFonts w:ascii="Times New Roman" w:eastAsia="Times New Roman" w:hAnsi="Times New Roman" w:cs="Times New Roman"/>
      <w:sz w:val="24"/>
      <w:szCs w:val="24"/>
    </w:rPr>
  </w:style>
  <w:style w:type="paragraph" w:customStyle="1" w:styleId="30DA0AA853EE4B659CA2BDB210393C6D1">
    <w:name w:val="30DA0AA853EE4B659CA2BDB210393C6D1"/>
    <w:rsid w:val="00A97EF0"/>
    <w:pPr>
      <w:spacing w:after="0" w:line="240" w:lineRule="auto"/>
    </w:pPr>
    <w:rPr>
      <w:rFonts w:ascii="Times New Roman" w:eastAsia="Times New Roman" w:hAnsi="Times New Roman" w:cs="Times New Roman"/>
      <w:sz w:val="24"/>
      <w:szCs w:val="24"/>
    </w:rPr>
  </w:style>
  <w:style w:type="paragraph" w:customStyle="1" w:styleId="36B65BCBE55D4F529F5F1E90BF112B171">
    <w:name w:val="36B65BCBE55D4F529F5F1E90BF112B171"/>
    <w:rsid w:val="00A97EF0"/>
    <w:pPr>
      <w:spacing w:after="0" w:line="240" w:lineRule="auto"/>
    </w:pPr>
    <w:rPr>
      <w:rFonts w:ascii="Times New Roman" w:eastAsia="Times New Roman" w:hAnsi="Times New Roman" w:cs="Times New Roman"/>
      <w:sz w:val="24"/>
      <w:szCs w:val="24"/>
    </w:rPr>
  </w:style>
  <w:style w:type="paragraph" w:customStyle="1" w:styleId="48680521EA6E4DA09E468B302D27C97C">
    <w:name w:val="48680521EA6E4DA09E468B302D27C97C"/>
    <w:rsid w:val="00A97EF0"/>
    <w:pPr>
      <w:spacing w:after="0" w:line="240" w:lineRule="auto"/>
    </w:pPr>
    <w:rPr>
      <w:rFonts w:ascii="Times New Roman" w:eastAsia="Times New Roman" w:hAnsi="Times New Roman" w:cs="Times New Roman"/>
      <w:sz w:val="24"/>
      <w:szCs w:val="24"/>
    </w:rPr>
  </w:style>
  <w:style w:type="paragraph" w:customStyle="1" w:styleId="BADBB37B34304C429D45BA2931DDBB011">
    <w:name w:val="BADBB37B34304C429D45BA2931DDBB011"/>
    <w:rsid w:val="00AC5DAE"/>
    <w:pPr>
      <w:spacing w:after="0" w:line="240" w:lineRule="auto"/>
    </w:pPr>
    <w:rPr>
      <w:rFonts w:ascii="Times New Roman" w:eastAsia="Times New Roman" w:hAnsi="Times New Roman" w:cs="Times New Roman"/>
      <w:sz w:val="24"/>
      <w:szCs w:val="24"/>
    </w:rPr>
  </w:style>
  <w:style w:type="paragraph" w:customStyle="1" w:styleId="CF8028D09364444F99EE213B8D58B1B52">
    <w:name w:val="CF8028D09364444F99EE213B8D58B1B52"/>
    <w:rsid w:val="00AC5DAE"/>
    <w:pPr>
      <w:spacing w:after="0" w:line="240" w:lineRule="auto"/>
    </w:pPr>
    <w:rPr>
      <w:rFonts w:ascii="Times New Roman" w:eastAsia="Times New Roman" w:hAnsi="Times New Roman" w:cs="Times New Roman"/>
      <w:sz w:val="24"/>
      <w:szCs w:val="24"/>
    </w:rPr>
  </w:style>
  <w:style w:type="paragraph" w:customStyle="1" w:styleId="63231D1DFB704C32AB3B17BE836610462">
    <w:name w:val="63231D1DFB704C32AB3B17BE836610462"/>
    <w:rsid w:val="00AC5DAE"/>
    <w:pPr>
      <w:spacing w:after="0" w:line="240" w:lineRule="auto"/>
    </w:pPr>
    <w:rPr>
      <w:rFonts w:ascii="Times New Roman" w:eastAsia="Times New Roman" w:hAnsi="Times New Roman" w:cs="Times New Roman"/>
      <w:sz w:val="24"/>
      <w:szCs w:val="24"/>
    </w:rPr>
  </w:style>
  <w:style w:type="paragraph" w:customStyle="1" w:styleId="30DA0AA853EE4B659CA2BDB210393C6D2">
    <w:name w:val="30DA0AA853EE4B659CA2BDB210393C6D2"/>
    <w:rsid w:val="00AC5DAE"/>
    <w:pPr>
      <w:spacing w:after="0" w:line="240" w:lineRule="auto"/>
    </w:pPr>
    <w:rPr>
      <w:rFonts w:ascii="Times New Roman" w:eastAsia="Times New Roman" w:hAnsi="Times New Roman" w:cs="Times New Roman"/>
      <w:sz w:val="24"/>
      <w:szCs w:val="24"/>
    </w:rPr>
  </w:style>
  <w:style w:type="paragraph" w:customStyle="1" w:styleId="36B65BCBE55D4F529F5F1E90BF112B172">
    <w:name w:val="36B65BCBE55D4F529F5F1E90BF112B172"/>
    <w:rsid w:val="00AC5DAE"/>
    <w:pPr>
      <w:spacing w:after="0" w:line="240" w:lineRule="auto"/>
    </w:pPr>
    <w:rPr>
      <w:rFonts w:ascii="Times New Roman" w:eastAsia="Times New Roman" w:hAnsi="Times New Roman" w:cs="Times New Roman"/>
      <w:sz w:val="24"/>
      <w:szCs w:val="24"/>
    </w:rPr>
  </w:style>
  <w:style w:type="paragraph" w:customStyle="1" w:styleId="48680521EA6E4DA09E468B302D27C97C1">
    <w:name w:val="48680521EA6E4DA09E468B302D27C97C1"/>
    <w:rsid w:val="00AC5DAE"/>
    <w:pPr>
      <w:spacing w:after="0" w:line="240" w:lineRule="auto"/>
    </w:pPr>
    <w:rPr>
      <w:rFonts w:ascii="Times New Roman" w:eastAsia="Times New Roman" w:hAnsi="Times New Roman" w:cs="Times New Roman"/>
      <w:sz w:val="24"/>
      <w:szCs w:val="24"/>
    </w:rPr>
  </w:style>
  <w:style w:type="paragraph" w:customStyle="1" w:styleId="09ACFFCD5378446C90A075348D39809F">
    <w:name w:val="09ACFFCD5378446C90A075348D39809F"/>
    <w:rsid w:val="00AC5DAE"/>
    <w:pPr>
      <w:spacing w:after="0" w:line="240" w:lineRule="auto"/>
    </w:pPr>
    <w:rPr>
      <w:rFonts w:ascii="Times New Roman" w:eastAsia="Times New Roman" w:hAnsi="Times New Roman" w:cs="Times New Roman"/>
      <w:sz w:val="24"/>
      <w:szCs w:val="24"/>
    </w:rPr>
  </w:style>
  <w:style w:type="paragraph" w:customStyle="1" w:styleId="BB155379A77846A0BD4D6506A7DDEAE5">
    <w:name w:val="BB155379A77846A0BD4D6506A7DDEAE5"/>
    <w:rsid w:val="00AC5DAE"/>
  </w:style>
  <w:style w:type="paragraph" w:customStyle="1" w:styleId="7B10360ABF084D088D0237205484B0AD">
    <w:name w:val="7B10360ABF084D088D0237205484B0AD"/>
    <w:rsid w:val="00735060"/>
  </w:style>
  <w:style w:type="paragraph" w:customStyle="1" w:styleId="BADBB37B34304C429D45BA2931DDBB012">
    <w:name w:val="BADBB37B34304C429D45BA2931DDBB012"/>
    <w:rsid w:val="00387862"/>
    <w:pPr>
      <w:spacing w:after="0" w:line="240" w:lineRule="auto"/>
    </w:pPr>
    <w:rPr>
      <w:rFonts w:ascii="Times New Roman" w:eastAsia="Times New Roman" w:hAnsi="Times New Roman" w:cs="Times New Roman"/>
      <w:sz w:val="24"/>
      <w:szCs w:val="24"/>
    </w:rPr>
  </w:style>
  <w:style w:type="paragraph" w:customStyle="1" w:styleId="CF8028D09364444F99EE213B8D58B1B53">
    <w:name w:val="CF8028D09364444F99EE213B8D58B1B53"/>
    <w:rsid w:val="00387862"/>
    <w:pPr>
      <w:spacing w:after="0" w:line="240" w:lineRule="auto"/>
    </w:pPr>
    <w:rPr>
      <w:rFonts w:ascii="Times New Roman" w:eastAsia="Times New Roman" w:hAnsi="Times New Roman" w:cs="Times New Roman"/>
      <w:sz w:val="24"/>
      <w:szCs w:val="24"/>
    </w:rPr>
  </w:style>
  <w:style w:type="paragraph" w:customStyle="1" w:styleId="63231D1DFB704C32AB3B17BE836610463">
    <w:name w:val="63231D1DFB704C32AB3B17BE836610463"/>
    <w:rsid w:val="00387862"/>
    <w:pPr>
      <w:spacing w:after="0" w:line="240" w:lineRule="auto"/>
    </w:pPr>
    <w:rPr>
      <w:rFonts w:ascii="Times New Roman" w:eastAsia="Times New Roman" w:hAnsi="Times New Roman" w:cs="Times New Roman"/>
      <w:sz w:val="24"/>
      <w:szCs w:val="24"/>
    </w:rPr>
  </w:style>
  <w:style w:type="paragraph" w:customStyle="1" w:styleId="30DA0AA853EE4B659CA2BDB210393C6D3">
    <w:name w:val="30DA0AA853EE4B659CA2BDB210393C6D3"/>
    <w:rsid w:val="00387862"/>
    <w:pPr>
      <w:spacing w:after="0" w:line="240" w:lineRule="auto"/>
    </w:pPr>
    <w:rPr>
      <w:rFonts w:ascii="Times New Roman" w:eastAsia="Times New Roman" w:hAnsi="Times New Roman" w:cs="Times New Roman"/>
      <w:sz w:val="24"/>
      <w:szCs w:val="24"/>
    </w:rPr>
  </w:style>
  <w:style w:type="paragraph" w:customStyle="1" w:styleId="36B65BCBE55D4F529F5F1E90BF112B173">
    <w:name w:val="36B65BCBE55D4F529F5F1E90BF112B173"/>
    <w:rsid w:val="00387862"/>
    <w:pPr>
      <w:spacing w:after="0" w:line="240" w:lineRule="auto"/>
    </w:pPr>
    <w:rPr>
      <w:rFonts w:ascii="Times New Roman" w:eastAsia="Times New Roman" w:hAnsi="Times New Roman" w:cs="Times New Roman"/>
      <w:sz w:val="24"/>
      <w:szCs w:val="24"/>
    </w:rPr>
  </w:style>
  <w:style w:type="paragraph" w:customStyle="1" w:styleId="BADBB37B34304C429D45BA2931DDBB013">
    <w:name w:val="BADBB37B34304C429D45BA2931DDBB013"/>
    <w:rsid w:val="00FE6F73"/>
    <w:pPr>
      <w:spacing w:after="0" w:line="240" w:lineRule="auto"/>
    </w:pPr>
    <w:rPr>
      <w:rFonts w:ascii="Times New Roman" w:eastAsia="Times New Roman" w:hAnsi="Times New Roman" w:cs="Times New Roman"/>
      <w:sz w:val="24"/>
      <w:szCs w:val="24"/>
    </w:rPr>
  </w:style>
  <w:style w:type="paragraph" w:customStyle="1" w:styleId="CF8028D09364444F99EE213B8D58B1B54">
    <w:name w:val="CF8028D09364444F99EE213B8D58B1B54"/>
    <w:rsid w:val="00FE6F73"/>
    <w:pPr>
      <w:spacing w:after="0" w:line="240" w:lineRule="auto"/>
    </w:pPr>
    <w:rPr>
      <w:rFonts w:ascii="Times New Roman" w:eastAsia="Times New Roman" w:hAnsi="Times New Roman" w:cs="Times New Roman"/>
      <w:sz w:val="24"/>
      <w:szCs w:val="24"/>
    </w:rPr>
  </w:style>
  <w:style w:type="paragraph" w:customStyle="1" w:styleId="63231D1DFB704C32AB3B17BE836610464">
    <w:name w:val="63231D1DFB704C32AB3B17BE836610464"/>
    <w:rsid w:val="00FE6F73"/>
    <w:pPr>
      <w:spacing w:after="0" w:line="240" w:lineRule="auto"/>
    </w:pPr>
    <w:rPr>
      <w:rFonts w:ascii="Times New Roman" w:eastAsia="Times New Roman" w:hAnsi="Times New Roman" w:cs="Times New Roman"/>
      <w:sz w:val="24"/>
      <w:szCs w:val="24"/>
    </w:rPr>
  </w:style>
  <w:style w:type="paragraph" w:customStyle="1" w:styleId="30DA0AA853EE4B659CA2BDB210393C6D4">
    <w:name w:val="30DA0AA853EE4B659CA2BDB210393C6D4"/>
    <w:rsid w:val="00FE6F73"/>
    <w:pPr>
      <w:spacing w:after="0" w:line="240" w:lineRule="auto"/>
    </w:pPr>
    <w:rPr>
      <w:rFonts w:ascii="Times New Roman" w:eastAsia="Times New Roman" w:hAnsi="Times New Roman" w:cs="Times New Roman"/>
      <w:sz w:val="24"/>
      <w:szCs w:val="24"/>
    </w:rPr>
  </w:style>
  <w:style w:type="paragraph" w:customStyle="1" w:styleId="36B65BCBE55D4F529F5F1E90BF112B174">
    <w:name w:val="36B65BCBE55D4F529F5F1E90BF112B174"/>
    <w:rsid w:val="00FE6F73"/>
    <w:pPr>
      <w:spacing w:after="0" w:line="240" w:lineRule="auto"/>
    </w:pPr>
    <w:rPr>
      <w:rFonts w:ascii="Times New Roman" w:eastAsia="Times New Roman" w:hAnsi="Times New Roman" w:cs="Times New Roman"/>
      <w:sz w:val="24"/>
      <w:szCs w:val="24"/>
    </w:rPr>
  </w:style>
  <w:style w:type="paragraph" w:customStyle="1" w:styleId="A93D5C0F3D2C47558DD9B60C49101FF3">
    <w:name w:val="A93D5C0F3D2C47558DD9B60C49101FF3"/>
    <w:rsid w:val="00FE6F73"/>
  </w:style>
  <w:style w:type="paragraph" w:customStyle="1" w:styleId="BADBB37B34304C429D45BA2931DDBB014">
    <w:name w:val="BADBB37B34304C429D45BA2931DDBB014"/>
    <w:rsid w:val="00FE6F73"/>
    <w:pPr>
      <w:spacing w:after="0" w:line="240" w:lineRule="auto"/>
    </w:pPr>
    <w:rPr>
      <w:rFonts w:ascii="Times New Roman" w:eastAsia="Times New Roman" w:hAnsi="Times New Roman" w:cs="Times New Roman"/>
      <w:sz w:val="24"/>
      <w:szCs w:val="24"/>
    </w:rPr>
  </w:style>
  <w:style w:type="paragraph" w:customStyle="1" w:styleId="CF8028D09364444F99EE213B8D58B1B55">
    <w:name w:val="CF8028D09364444F99EE213B8D58B1B55"/>
    <w:rsid w:val="00FE6F73"/>
    <w:pPr>
      <w:spacing w:after="0" w:line="240" w:lineRule="auto"/>
    </w:pPr>
    <w:rPr>
      <w:rFonts w:ascii="Times New Roman" w:eastAsia="Times New Roman" w:hAnsi="Times New Roman" w:cs="Times New Roman"/>
      <w:sz w:val="24"/>
      <w:szCs w:val="24"/>
    </w:rPr>
  </w:style>
  <w:style w:type="paragraph" w:customStyle="1" w:styleId="63231D1DFB704C32AB3B17BE836610465">
    <w:name w:val="63231D1DFB704C32AB3B17BE836610465"/>
    <w:rsid w:val="00FE6F73"/>
    <w:pPr>
      <w:spacing w:after="0" w:line="240" w:lineRule="auto"/>
    </w:pPr>
    <w:rPr>
      <w:rFonts w:ascii="Times New Roman" w:eastAsia="Times New Roman" w:hAnsi="Times New Roman" w:cs="Times New Roman"/>
      <w:sz w:val="24"/>
      <w:szCs w:val="24"/>
    </w:rPr>
  </w:style>
  <w:style w:type="paragraph" w:customStyle="1" w:styleId="30DA0AA853EE4B659CA2BDB210393C6D5">
    <w:name w:val="30DA0AA853EE4B659CA2BDB210393C6D5"/>
    <w:rsid w:val="00FE6F73"/>
    <w:pPr>
      <w:spacing w:after="0" w:line="240" w:lineRule="auto"/>
    </w:pPr>
    <w:rPr>
      <w:rFonts w:ascii="Times New Roman" w:eastAsia="Times New Roman" w:hAnsi="Times New Roman" w:cs="Times New Roman"/>
      <w:sz w:val="24"/>
      <w:szCs w:val="24"/>
    </w:rPr>
  </w:style>
  <w:style w:type="paragraph" w:customStyle="1" w:styleId="36B65BCBE55D4F529F5F1E90BF112B175">
    <w:name w:val="36B65BCBE55D4F529F5F1E90BF112B175"/>
    <w:rsid w:val="00FE6F73"/>
    <w:pPr>
      <w:spacing w:after="0" w:line="240" w:lineRule="auto"/>
    </w:pPr>
    <w:rPr>
      <w:rFonts w:ascii="Times New Roman" w:eastAsia="Times New Roman" w:hAnsi="Times New Roman" w:cs="Times New Roman"/>
      <w:sz w:val="24"/>
      <w:szCs w:val="24"/>
    </w:rPr>
  </w:style>
  <w:style w:type="paragraph" w:customStyle="1" w:styleId="B3DC522B38BE45D9AFFDE575B891313E">
    <w:name w:val="B3DC522B38BE45D9AFFDE575B891313E"/>
    <w:rsid w:val="00FE6F73"/>
    <w:pPr>
      <w:spacing w:after="0" w:line="240" w:lineRule="auto"/>
    </w:pPr>
    <w:rPr>
      <w:rFonts w:ascii="Times New Roman" w:eastAsia="Times New Roman" w:hAnsi="Times New Roman" w:cs="Times New Roman"/>
      <w:sz w:val="24"/>
      <w:szCs w:val="24"/>
    </w:rPr>
  </w:style>
  <w:style w:type="paragraph" w:customStyle="1" w:styleId="33977462EBD0499E84CD6B9CE5FA66761">
    <w:name w:val="33977462EBD0499E84CD6B9CE5FA66761"/>
    <w:rsid w:val="00FB662F"/>
    <w:pPr>
      <w:spacing w:after="0" w:line="240" w:lineRule="auto"/>
    </w:pPr>
    <w:rPr>
      <w:rFonts w:ascii="Times New Roman" w:eastAsia="Times New Roman" w:hAnsi="Times New Roman" w:cs="Times New Roman"/>
      <w:sz w:val="24"/>
      <w:szCs w:val="24"/>
    </w:rPr>
  </w:style>
  <w:style w:type="paragraph" w:customStyle="1" w:styleId="CF8028D09364444F99EE213B8D58B1B56">
    <w:name w:val="CF8028D09364444F99EE213B8D58B1B56"/>
    <w:rsid w:val="00FB662F"/>
    <w:pPr>
      <w:spacing w:after="0" w:line="240" w:lineRule="auto"/>
    </w:pPr>
    <w:rPr>
      <w:rFonts w:ascii="Times New Roman" w:eastAsia="Times New Roman" w:hAnsi="Times New Roman" w:cs="Times New Roman"/>
      <w:sz w:val="24"/>
      <w:szCs w:val="24"/>
    </w:rPr>
  </w:style>
  <w:style w:type="paragraph" w:customStyle="1" w:styleId="63231D1DFB704C32AB3B17BE836610466">
    <w:name w:val="63231D1DFB704C32AB3B17BE836610466"/>
    <w:rsid w:val="00FB662F"/>
    <w:pPr>
      <w:spacing w:after="0" w:line="240" w:lineRule="auto"/>
    </w:pPr>
    <w:rPr>
      <w:rFonts w:ascii="Times New Roman" w:eastAsia="Times New Roman" w:hAnsi="Times New Roman" w:cs="Times New Roman"/>
      <w:sz w:val="24"/>
      <w:szCs w:val="24"/>
    </w:rPr>
  </w:style>
  <w:style w:type="paragraph" w:customStyle="1" w:styleId="30DA0AA853EE4B659CA2BDB210393C6D6">
    <w:name w:val="30DA0AA853EE4B659CA2BDB210393C6D6"/>
    <w:rsid w:val="00FB662F"/>
    <w:pPr>
      <w:spacing w:after="0" w:line="240" w:lineRule="auto"/>
    </w:pPr>
    <w:rPr>
      <w:rFonts w:ascii="Times New Roman" w:eastAsia="Times New Roman" w:hAnsi="Times New Roman" w:cs="Times New Roman"/>
      <w:sz w:val="24"/>
      <w:szCs w:val="24"/>
    </w:rPr>
  </w:style>
  <w:style w:type="paragraph" w:customStyle="1" w:styleId="36B65BCBE55D4F529F5F1E90BF112B176">
    <w:name w:val="36B65BCBE55D4F529F5F1E90BF112B176"/>
    <w:rsid w:val="00FB662F"/>
    <w:pPr>
      <w:spacing w:after="0" w:line="240" w:lineRule="auto"/>
    </w:pPr>
    <w:rPr>
      <w:rFonts w:ascii="Times New Roman" w:eastAsia="Times New Roman" w:hAnsi="Times New Roman" w:cs="Times New Roman"/>
      <w:sz w:val="24"/>
      <w:szCs w:val="24"/>
    </w:rPr>
  </w:style>
  <w:style w:type="paragraph" w:customStyle="1" w:styleId="B3DC522B38BE45D9AFFDE575B891313E1">
    <w:name w:val="B3DC522B38BE45D9AFFDE575B891313E1"/>
    <w:rsid w:val="00FB662F"/>
    <w:pPr>
      <w:spacing w:after="0" w:line="240" w:lineRule="auto"/>
    </w:pPr>
    <w:rPr>
      <w:rFonts w:ascii="Times New Roman" w:eastAsia="Times New Roman" w:hAnsi="Times New Roman" w:cs="Times New Roman"/>
      <w:sz w:val="24"/>
      <w:szCs w:val="24"/>
    </w:rPr>
  </w:style>
  <w:style w:type="paragraph" w:customStyle="1" w:styleId="33977462EBD0499E84CD6B9CE5FA66762">
    <w:name w:val="33977462EBD0499E84CD6B9CE5FA66762"/>
    <w:rsid w:val="00376538"/>
    <w:pPr>
      <w:spacing w:after="0" w:line="240" w:lineRule="auto"/>
    </w:pPr>
    <w:rPr>
      <w:rFonts w:ascii="Times New Roman" w:eastAsia="Times New Roman" w:hAnsi="Times New Roman" w:cs="Times New Roman"/>
      <w:sz w:val="24"/>
      <w:szCs w:val="24"/>
    </w:rPr>
  </w:style>
  <w:style w:type="paragraph" w:customStyle="1" w:styleId="CF8028D09364444F99EE213B8D58B1B57">
    <w:name w:val="CF8028D09364444F99EE213B8D58B1B57"/>
    <w:rsid w:val="00376538"/>
    <w:pPr>
      <w:spacing w:after="0" w:line="240" w:lineRule="auto"/>
    </w:pPr>
    <w:rPr>
      <w:rFonts w:ascii="Times New Roman" w:eastAsia="Times New Roman" w:hAnsi="Times New Roman" w:cs="Times New Roman"/>
      <w:sz w:val="24"/>
      <w:szCs w:val="24"/>
    </w:rPr>
  </w:style>
  <w:style w:type="paragraph" w:customStyle="1" w:styleId="63231D1DFB704C32AB3B17BE836610467">
    <w:name w:val="63231D1DFB704C32AB3B17BE836610467"/>
    <w:rsid w:val="00376538"/>
    <w:pPr>
      <w:spacing w:after="0" w:line="240" w:lineRule="auto"/>
    </w:pPr>
    <w:rPr>
      <w:rFonts w:ascii="Times New Roman" w:eastAsia="Times New Roman" w:hAnsi="Times New Roman" w:cs="Times New Roman"/>
      <w:sz w:val="24"/>
      <w:szCs w:val="24"/>
    </w:rPr>
  </w:style>
  <w:style w:type="paragraph" w:customStyle="1" w:styleId="30DA0AA853EE4B659CA2BDB210393C6D7">
    <w:name w:val="30DA0AA853EE4B659CA2BDB210393C6D7"/>
    <w:rsid w:val="00376538"/>
    <w:pPr>
      <w:spacing w:after="0" w:line="240" w:lineRule="auto"/>
    </w:pPr>
    <w:rPr>
      <w:rFonts w:ascii="Times New Roman" w:eastAsia="Times New Roman" w:hAnsi="Times New Roman" w:cs="Times New Roman"/>
      <w:sz w:val="24"/>
      <w:szCs w:val="24"/>
    </w:rPr>
  </w:style>
  <w:style w:type="paragraph" w:customStyle="1" w:styleId="36B65BCBE55D4F529F5F1E90BF112B177">
    <w:name w:val="36B65BCBE55D4F529F5F1E90BF112B177"/>
    <w:rsid w:val="00376538"/>
    <w:pPr>
      <w:spacing w:after="0" w:line="240" w:lineRule="auto"/>
    </w:pPr>
    <w:rPr>
      <w:rFonts w:ascii="Times New Roman" w:eastAsia="Times New Roman" w:hAnsi="Times New Roman" w:cs="Times New Roman"/>
      <w:sz w:val="24"/>
      <w:szCs w:val="24"/>
    </w:rPr>
  </w:style>
  <w:style w:type="paragraph" w:customStyle="1" w:styleId="B3DC522B38BE45D9AFFDE575B891313E2">
    <w:name w:val="B3DC522B38BE45D9AFFDE575B891313E2"/>
    <w:rsid w:val="00376538"/>
    <w:pPr>
      <w:spacing w:after="0" w:line="240" w:lineRule="auto"/>
    </w:pPr>
    <w:rPr>
      <w:rFonts w:ascii="Times New Roman" w:eastAsia="Times New Roman" w:hAnsi="Times New Roman" w:cs="Times New Roman"/>
      <w:sz w:val="24"/>
      <w:szCs w:val="24"/>
    </w:rPr>
  </w:style>
  <w:style w:type="paragraph" w:customStyle="1" w:styleId="E2371B272A0B4ADD82C6168CF01A8B2D">
    <w:name w:val="E2371B272A0B4ADD82C6168CF01A8B2D"/>
    <w:rsid w:val="00376538"/>
    <w:pPr>
      <w:spacing w:after="0" w:line="240" w:lineRule="auto"/>
    </w:pPr>
    <w:rPr>
      <w:rFonts w:ascii="Times New Roman" w:eastAsia="Times New Roman" w:hAnsi="Times New Roman" w:cs="Times New Roman"/>
      <w:sz w:val="24"/>
      <w:szCs w:val="24"/>
    </w:rPr>
  </w:style>
  <w:style w:type="paragraph" w:customStyle="1" w:styleId="33977462EBD0499E84CD6B9CE5FA66763">
    <w:name w:val="33977462EBD0499E84CD6B9CE5FA66763"/>
    <w:rsid w:val="00AE21F1"/>
    <w:pPr>
      <w:spacing w:after="0" w:line="240" w:lineRule="auto"/>
    </w:pPr>
    <w:rPr>
      <w:rFonts w:ascii="Times New Roman" w:eastAsia="Times New Roman" w:hAnsi="Times New Roman" w:cs="Times New Roman"/>
      <w:sz w:val="24"/>
      <w:szCs w:val="24"/>
    </w:rPr>
  </w:style>
  <w:style w:type="paragraph" w:customStyle="1" w:styleId="CF8028D09364444F99EE213B8D58B1B58">
    <w:name w:val="CF8028D09364444F99EE213B8D58B1B58"/>
    <w:rsid w:val="00AE21F1"/>
    <w:pPr>
      <w:spacing w:after="0" w:line="240" w:lineRule="auto"/>
    </w:pPr>
    <w:rPr>
      <w:rFonts w:ascii="Times New Roman" w:eastAsia="Times New Roman" w:hAnsi="Times New Roman" w:cs="Times New Roman"/>
      <w:sz w:val="24"/>
      <w:szCs w:val="24"/>
    </w:rPr>
  </w:style>
  <w:style w:type="paragraph" w:customStyle="1" w:styleId="63231D1DFB704C32AB3B17BE836610468">
    <w:name w:val="63231D1DFB704C32AB3B17BE836610468"/>
    <w:rsid w:val="00AE21F1"/>
    <w:pPr>
      <w:spacing w:after="0" w:line="240" w:lineRule="auto"/>
    </w:pPr>
    <w:rPr>
      <w:rFonts w:ascii="Times New Roman" w:eastAsia="Times New Roman" w:hAnsi="Times New Roman" w:cs="Times New Roman"/>
      <w:sz w:val="24"/>
      <w:szCs w:val="24"/>
    </w:rPr>
  </w:style>
  <w:style w:type="paragraph" w:customStyle="1" w:styleId="99DB66BD2AA6409F8FD03F3C81258D4E">
    <w:name w:val="99DB66BD2AA6409F8FD03F3C81258D4E"/>
    <w:rsid w:val="00AE21F1"/>
    <w:pPr>
      <w:spacing w:after="0" w:line="240" w:lineRule="auto"/>
    </w:pPr>
    <w:rPr>
      <w:rFonts w:ascii="Times New Roman" w:eastAsia="Times New Roman" w:hAnsi="Times New Roman" w:cs="Times New Roman"/>
      <w:sz w:val="24"/>
      <w:szCs w:val="24"/>
    </w:rPr>
  </w:style>
  <w:style w:type="paragraph" w:customStyle="1" w:styleId="30DA0AA853EE4B659CA2BDB210393C6D8">
    <w:name w:val="30DA0AA853EE4B659CA2BDB210393C6D8"/>
    <w:rsid w:val="00AE21F1"/>
    <w:pPr>
      <w:spacing w:after="0" w:line="240" w:lineRule="auto"/>
    </w:pPr>
    <w:rPr>
      <w:rFonts w:ascii="Times New Roman" w:eastAsia="Times New Roman" w:hAnsi="Times New Roman" w:cs="Times New Roman"/>
      <w:sz w:val="24"/>
      <w:szCs w:val="24"/>
    </w:rPr>
  </w:style>
  <w:style w:type="paragraph" w:customStyle="1" w:styleId="36B65BCBE55D4F529F5F1E90BF112B178">
    <w:name w:val="36B65BCBE55D4F529F5F1E90BF112B178"/>
    <w:rsid w:val="00AE21F1"/>
    <w:pPr>
      <w:spacing w:after="0" w:line="240" w:lineRule="auto"/>
    </w:pPr>
    <w:rPr>
      <w:rFonts w:ascii="Times New Roman" w:eastAsia="Times New Roman" w:hAnsi="Times New Roman" w:cs="Times New Roman"/>
      <w:sz w:val="24"/>
      <w:szCs w:val="24"/>
    </w:rPr>
  </w:style>
  <w:style w:type="paragraph" w:customStyle="1" w:styleId="13A7C35CE8BB4E85AA782C87A83A588B">
    <w:name w:val="13A7C35CE8BB4E85AA782C87A83A588B"/>
    <w:rsid w:val="00AE21F1"/>
    <w:pPr>
      <w:spacing w:after="0" w:line="240" w:lineRule="auto"/>
    </w:pPr>
    <w:rPr>
      <w:rFonts w:ascii="Times New Roman" w:eastAsia="Times New Roman" w:hAnsi="Times New Roman" w:cs="Times New Roman"/>
      <w:sz w:val="24"/>
      <w:szCs w:val="24"/>
    </w:rPr>
  </w:style>
  <w:style w:type="paragraph" w:customStyle="1" w:styleId="B3DC522B38BE45D9AFFDE575B891313E3">
    <w:name w:val="B3DC522B38BE45D9AFFDE575B891313E3"/>
    <w:rsid w:val="00AE21F1"/>
    <w:pPr>
      <w:spacing w:after="0" w:line="240" w:lineRule="auto"/>
    </w:pPr>
    <w:rPr>
      <w:rFonts w:ascii="Times New Roman" w:eastAsia="Times New Roman" w:hAnsi="Times New Roman" w:cs="Times New Roman"/>
      <w:sz w:val="24"/>
      <w:szCs w:val="24"/>
    </w:rPr>
  </w:style>
  <w:style w:type="paragraph" w:customStyle="1" w:styleId="C1846BB25BB24FD2B59E276B03FE61CD">
    <w:name w:val="C1846BB25BB24FD2B59E276B03FE61CD"/>
    <w:rsid w:val="00AE21F1"/>
  </w:style>
  <w:style w:type="paragraph" w:customStyle="1" w:styleId="9DEA3802470D48928679AAE484808B8D">
    <w:name w:val="9DEA3802470D48928679AAE484808B8D"/>
    <w:rsid w:val="00AE21F1"/>
  </w:style>
  <w:style w:type="paragraph" w:customStyle="1" w:styleId="365F8EDAB2B74A69BD1C8C41284CC072">
    <w:name w:val="365F8EDAB2B74A69BD1C8C41284CC072"/>
    <w:rsid w:val="00AE21F1"/>
  </w:style>
  <w:style w:type="paragraph" w:customStyle="1" w:styleId="178A41A067C641E6B167D3A392EF392A">
    <w:name w:val="178A41A067C641E6B167D3A392EF392A"/>
    <w:rsid w:val="00AE21F1"/>
  </w:style>
  <w:style w:type="paragraph" w:customStyle="1" w:styleId="13B6503B9C4E4FE2B7859022E6AD0CAF">
    <w:name w:val="13B6503B9C4E4FE2B7859022E6AD0CAF"/>
    <w:rsid w:val="00AE21F1"/>
  </w:style>
  <w:style w:type="paragraph" w:customStyle="1" w:styleId="31F34F07826343139A4605B5409BE10B">
    <w:name w:val="31F34F07826343139A4605B5409BE10B"/>
    <w:rsid w:val="00AE21F1"/>
  </w:style>
  <w:style w:type="paragraph" w:customStyle="1" w:styleId="9319F33D37BC4F38989ADDBADAA30740">
    <w:name w:val="9319F33D37BC4F38989ADDBADAA30740"/>
    <w:rsid w:val="00AE21F1"/>
  </w:style>
  <w:style w:type="paragraph" w:customStyle="1" w:styleId="2C3DD99551DD4FD0A533407DE997D4EA">
    <w:name w:val="2C3DD99551DD4FD0A533407DE997D4EA"/>
    <w:rsid w:val="00AE21F1"/>
  </w:style>
  <w:style w:type="paragraph" w:customStyle="1" w:styleId="70CDFD7147C8418DAF0E82F0EFE3A01D">
    <w:name w:val="70CDFD7147C8418DAF0E82F0EFE3A01D"/>
    <w:rsid w:val="00AE21F1"/>
  </w:style>
  <w:style w:type="paragraph" w:customStyle="1" w:styleId="50FEB9874D764B3EB8AF429CA1DC441F">
    <w:name w:val="50FEB9874D764B3EB8AF429CA1DC441F"/>
    <w:rsid w:val="00AE21F1"/>
  </w:style>
  <w:style w:type="paragraph" w:customStyle="1" w:styleId="FE5031B81DE641E5B5051FD2B6F1BD41">
    <w:name w:val="FE5031B81DE641E5B5051FD2B6F1BD41"/>
    <w:rsid w:val="00742028"/>
  </w:style>
  <w:style w:type="paragraph" w:customStyle="1" w:styleId="B9467FAF62C545B7B7E5A8D0E3F8F5CB">
    <w:name w:val="B9467FAF62C545B7B7E5A8D0E3F8F5CB"/>
    <w:rsid w:val="00742028"/>
  </w:style>
  <w:style w:type="paragraph" w:customStyle="1" w:styleId="AEEF645BC26C47FE80098B8222AD7785">
    <w:name w:val="AEEF645BC26C47FE80098B8222AD7785"/>
    <w:rsid w:val="00881C76"/>
  </w:style>
  <w:style w:type="paragraph" w:customStyle="1" w:styleId="68923D9CDF014F66987B1B22C15BF740">
    <w:name w:val="68923D9CDF014F66987B1B22C15BF740"/>
    <w:rsid w:val="00F16561"/>
    <w:pPr>
      <w:spacing w:after="0" w:line="240" w:lineRule="auto"/>
    </w:pPr>
    <w:rPr>
      <w:rFonts w:ascii="Times New Roman" w:eastAsia="Times New Roman" w:hAnsi="Times New Roman" w:cs="Times New Roman"/>
      <w:sz w:val="24"/>
      <w:szCs w:val="24"/>
    </w:rPr>
  </w:style>
  <w:style w:type="paragraph" w:customStyle="1" w:styleId="661CBE287BD540B2AF20E51C0E6A08D7">
    <w:name w:val="661CBE287BD540B2AF20E51C0E6A08D7"/>
    <w:rsid w:val="00F16561"/>
    <w:pPr>
      <w:spacing w:after="0" w:line="240" w:lineRule="auto"/>
    </w:pPr>
    <w:rPr>
      <w:rFonts w:ascii="Times New Roman" w:eastAsia="Times New Roman" w:hAnsi="Times New Roman" w:cs="Times New Roman"/>
      <w:sz w:val="24"/>
      <w:szCs w:val="24"/>
    </w:rPr>
  </w:style>
  <w:style w:type="paragraph" w:customStyle="1" w:styleId="752384AE709E4B24A59F90E9369B7B41">
    <w:name w:val="752384AE709E4B24A59F90E9369B7B41"/>
    <w:rsid w:val="00F16561"/>
    <w:pPr>
      <w:spacing w:after="0" w:line="240" w:lineRule="auto"/>
    </w:pPr>
    <w:rPr>
      <w:rFonts w:ascii="Times New Roman" w:eastAsia="Times New Roman" w:hAnsi="Times New Roman" w:cs="Times New Roman"/>
      <w:sz w:val="24"/>
      <w:szCs w:val="24"/>
    </w:rPr>
  </w:style>
  <w:style w:type="paragraph" w:customStyle="1" w:styleId="2FE16DECAC534A09A8180A2A09C72E5F">
    <w:name w:val="2FE16DECAC534A09A8180A2A09C72E5F"/>
    <w:rsid w:val="00F16561"/>
    <w:pPr>
      <w:spacing w:after="0" w:line="240" w:lineRule="auto"/>
    </w:pPr>
    <w:rPr>
      <w:rFonts w:ascii="Times New Roman" w:eastAsia="Times New Roman" w:hAnsi="Times New Roman" w:cs="Times New Roman"/>
      <w:sz w:val="24"/>
      <w:szCs w:val="24"/>
    </w:rPr>
  </w:style>
  <w:style w:type="paragraph" w:customStyle="1" w:styleId="782A2B952CBD4FA9A60AFAD7675DBA0B">
    <w:name w:val="782A2B952CBD4FA9A60AFAD7675DBA0B"/>
    <w:rsid w:val="00F16561"/>
    <w:pPr>
      <w:spacing w:after="0" w:line="240" w:lineRule="auto"/>
    </w:pPr>
    <w:rPr>
      <w:rFonts w:ascii="Times New Roman" w:eastAsia="Times New Roman" w:hAnsi="Times New Roman" w:cs="Times New Roman"/>
      <w:sz w:val="24"/>
      <w:szCs w:val="24"/>
    </w:rPr>
  </w:style>
  <w:style w:type="paragraph" w:customStyle="1" w:styleId="7A217946D4E349DA9BD827DAF8A50A88">
    <w:name w:val="7A217946D4E349DA9BD827DAF8A50A88"/>
    <w:rsid w:val="00F16561"/>
    <w:pPr>
      <w:spacing w:after="0" w:line="240" w:lineRule="auto"/>
    </w:pPr>
    <w:rPr>
      <w:rFonts w:ascii="Times New Roman" w:eastAsia="Times New Roman" w:hAnsi="Times New Roman" w:cs="Times New Roman"/>
      <w:sz w:val="24"/>
      <w:szCs w:val="24"/>
    </w:rPr>
  </w:style>
  <w:style w:type="paragraph" w:customStyle="1" w:styleId="B3DC522B38BE45D9AFFDE575B891313E4">
    <w:name w:val="B3DC522B38BE45D9AFFDE575B891313E4"/>
    <w:rsid w:val="00F16561"/>
    <w:pPr>
      <w:spacing w:after="0" w:line="240" w:lineRule="auto"/>
    </w:pPr>
    <w:rPr>
      <w:rFonts w:ascii="Times New Roman" w:eastAsia="Times New Roman" w:hAnsi="Times New Roman" w:cs="Times New Roman"/>
      <w:sz w:val="24"/>
      <w:szCs w:val="24"/>
    </w:rPr>
  </w:style>
  <w:style w:type="paragraph" w:customStyle="1" w:styleId="272FEC2FE5994861BD8CD0CF845C3DD6">
    <w:name w:val="272FEC2FE5994861BD8CD0CF845C3DD6"/>
    <w:rsid w:val="00F16561"/>
    <w:pPr>
      <w:spacing w:after="0" w:line="240" w:lineRule="auto"/>
    </w:pPr>
    <w:rPr>
      <w:rFonts w:ascii="Times New Roman" w:eastAsia="Times New Roman" w:hAnsi="Times New Roman" w:cs="Times New Roman"/>
      <w:sz w:val="24"/>
      <w:szCs w:val="24"/>
    </w:rPr>
  </w:style>
  <w:style w:type="paragraph" w:customStyle="1" w:styleId="7D8C7838B5E845B3A72382271D8A87EC">
    <w:name w:val="7D8C7838B5E845B3A72382271D8A87EC"/>
    <w:rsid w:val="00F16561"/>
    <w:pPr>
      <w:spacing w:after="0" w:line="240" w:lineRule="auto"/>
    </w:pPr>
    <w:rPr>
      <w:rFonts w:ascii="Times New Roman" w:eastAsia="Times New Roman" w:hAnsi="Times New Roman" w:cs="Times New Roman"/>
      <w:sz w:val="24"/>
      <w:szCs w:val="24"/>
    </w:rPr>
  </w:style>
  <w:style w:type="paragraph" w:customStyle="1" w:styleId="BED7B009E72746219183717BD126E391">
    <w:name w:val="BED7B009E72746219183717BD126E391"/>
    <w:rsid w:val="000B7B4D"/>
    <w:pPr>
      <w:spacing w:after="0" w:line="240" w:lineRule="auto"/>
    </w:pPr>
    <w:rPr>
      <w:rFonts w:ascii="Times New Roman" w:eastAsia="Times New Roman" w:hAnsi="Times New Roman" w:cs="Times New Roman"/>
      <w:sz w:val="24"/>
      <w:szCs w:val="24"/>
    </w:rPr>
  </w:style>
  <w:style w:type="paragraph" w:customStyle="1" w:styleId="B3DC522B38BE45D9AFFDE575B891313E5">
    <w:name w:val="B3DC522B38BE45D9AFFDE575B891313E5"/>
    <w:rsid w:val="000B7B4D"/>
    <w:pPr>
      <w:spacing w:after="0" w:line="240" w:lineRule="auto"/>
    </w:pPr>
    <w:rPr>
      <w:rFonts w:ascii="Times New Roman" w:eastAsia="Times New Roman" w:hAnsi="Times New Roman" w:cs="Times New Roman"/>
      <w:sz w:val="24"/>
      <w:szCs w:val="24"/>
    </w:rPr>
  </w:style>
  <w:style w:type="paragraph" w:customStyle="1" w:styleId="B6551957A5E84A3AB8D79E0D274A28C6">
    <w:name w:val="B6551957A5E84A3AB8D79E0D274A28C6"/>
    <w:rsid w:val="000B7B4D"/>
    <w:pPr>
      <w:spacing w:after="0" w:line="240" w:lineRule="auto"/>
    </w:pPr>
    <w:rPr>
      <w:rFonts w:ascii="Times New Roman" w:eastAsia="Times New Roman" w:hAnsi="Times New Roman" w:cs="Times New Roman"/>
      <w:sz w:val="24"/>
      <w:szCs w:val="24"/>
    </w:rPr>
  </w:style>
  <w:style w:type="paragraph" w:customStyle="1" w:styleId="B3DC522B38BE45D9AFFDE575B891313E6">
    <w:name w:val="B3DC522B38BE45D9AFFDE575B891313E6"/>
    <w:rsid w:val="000B7B4D"/>
    <w:pPr>
      <w:spacing w:after="0" w:line="240" w:lineRule="auto"/>
    </w:pPr>
    <w:rPr>
      <w:rFonts w:ascii="Times New Roman" w:eastAsia="Times New Roman" w:hAnsi="Times New Roman" w:cs="Times New Roman"/>
      <w:sz w:val="24"/>
      <w:szCs w:val="24"/>
    </w:rPr>
  </w:style>
  <w:style w:type="paragraph" w:customStyle="1" w:styleId="B6551957A5E84A3AB8D79E0D274A28C61">
    <w:name w:val="B6551957A5E84A3AB8D79E0D274A28C61"/>
    <w:rsid w:val="00800F5D"/>
    <w:pPr>
      <w:spacing w:after="0" w:line="240" w:lineRule="auto"/>
    </w:pPr>
    <w:rPr>
      <w:rFonts w:ascii="Times New Roman" w:eastAsia="Times New Roman" w:hAnsi="Times New Roman" w:cs="Times New Roman"/>
      <w:sz w:val="24"/>
      <w:szCs w:val="24"/>
    </w:rPr>
  </w:style>
  <w:style w:type="paragraph" w:customStyle="1" w:styleId="B6551957A5E84A3AB8D79E0D274A28C62">
    <w:name w:val="B6551957A5E84A3AB8D79E0D274A28C62"/>
    <w:rsid w:val="00BF0010"/>
    <w:pPr>
      <w:spacing w:after="0" w:line="240" w:lineRule="auto"/>
    </w:pPr>
    <w:rPr>
      <w:rFonts w:ascii="Times New Roman" w:eastAsia="Times New Roman" w:hAnsi="Times New Roman" w:cs="Times New Roman"/>
      <w:sz w:val="24"/>
      <w:szCs w:val="24"/>
    </w:rPr>
  </w:style>
  <w:style w:type="paragraph" w:customStyle="1" w:styleId="8B68FFEDCF504125B5026A3B17489CC3">
    <w:name w:val="8B68FFEDCF504125B5026A3B17489CC3"/>
    <w:rsid w:val="00BF0010"/>
    <w:pPr>
      <w:spacing w:after="0" w:line="240" w:lineRule="auto"/>
    </w:pPr>
    <w:rPr>
      <w:rFonts w:ascii="Times New Roman" w:eastAsia="Times New Roman" w:hAnsi="Times New Roman" w:cs="Times New Roman"/>
      <w:sz w:val="24"/>
      <w:szCs w:val="24"/>
    </w:rPr>
  </w:style>
  <w:style w:type="paragraph" w:customStyle="1" w:styleId="56C551908CCC422782FC7767D4495112">
    <w:name w:val="56C551908CCC422782FC7767D4495112"/>
    <w:rsid w:val="00BF0010"/>
    <w:pPr>
      <w:spacing w:after="0" w:line="240" w:lineRule="auto"/>
    </w:pPr>
    <w:rPr>
      <w:rFonts w:ascii="Times New Roman" w:eastAsia="Times New Roman" w:hAnsi="Times New Roman" w:cs="Times New Roman"/>
      <w:sz w:val="24"/>
      <w:szCs w:val="24"/>
    </w:rPr>
  </w:style>
  <w:style w:type="paragraph" w:customStyle="1" w:styleId="B6551957A5E84A3AB8D79E0D274A28C63">
    <w:name w:val="B6551957A5E84A3AB8D79E0D274A28C63"/>
    <w:rsid w:val="00FE0E99"/>
    <w:pPr>
      <w:spacing w:after="0" w:line="240" w:lineRule="auto"/>
    </w:pPr>
    <w:rPr>
      <w:rFonts w:ascii="Times New Roman" w:eastAsia="Times New Roman" w:hAnsi="Times New Roman" w:cs="Times New Roman"/>
      <w:sz w:val="24"/>
      <w:szCs w:val="24"/>
    </w:rPr>
  </w:style>
  <w:style w:type="paragraph" w:customStyle="1" w:styleId="8B68FFEDCF504125B5026A3B17489CC31">
    <w:name w:val="8B68FFEDCF504125B5026A3B17489CC31"/>
    <w:rsid w:val="00FE0E99"/>
    <w:pPr>
      <w:spacing w:after="0" w:line="240" w:lineRule="auto"/>
    </w:pPr>
    <w:rPr>
      <w:rFonts w:ascii="Times New Roman" w:eastAsia="Times New Roman" w:hAnsi="Times New Roman" w:cs="Times New Roman"/>
      <w:sz w:val="24"/>
      <w:szCs w:val="24"/>
    </w:rPr>
  </w:style>
  <w:style w:type="paragraph" w:customStyle="1" w:styleId="B6551957A5E84A3AB8D79E0D274A28C64">
    <w:name w:val="B6551957A5E84A3AB8D79E0D274A28C64"/>
    <w:rsid w:val="007D7B8D"/>
    <w:pPr>
      <w:spacing w:after="0" w:line="240" w:lineRule="auto"/>
    </w:pPr>
    <w:rPr>
      <w:rFonts w:ascii="Times New Roman" w:eastAsia="Times New Roman" w:hAnsi="Times New Roman" w:cs="Times New Roman"/>
      <w:sz w:val="24"/>
      <w:szCs w:val="24"/>
    </w:rPr>
  </w:style>
  <w:style w:type="paragraph" w:customStyle="1" w:styleId="8B68FFEDCF504125B5026A3B17489CC32">
    <w:name w:val="8B68FFEDCF504125B5026A3B17489CC32"/>
    <w:rsid w:val="007D7B8D"/>
    <w:pPr>
      <w:spacing w:after="0" w:line="240" w:lineRule="auto"/>
    </w:pPr>
    <w:rPr>
      <w:rFonts w:ascii="Times New Roman" w:eastAsia="Times New Roman" w:hAnsi="Times New Roman" w:cs="Times New Roman"/>
      <w:sz w:val="24"/>
      <w:szCs w:val="24"/>
    </w:rPr>
  </w:style>
  <w:style w:type="paragraph" w:customStyle="1" w:styleId="C7B4DD8CCD714CD6B2D3258498FEEDC6">
    <w:name w:val="C7B4DD8CCD714CD6B2D3258498FEEDC6"/>
    <w:rsid w:val="00E956E2"/>
  </w:style>
  <w:style w:type="paragraph" w:customStyle="1" w:styleId="F516A455AD454AEEA5A196354F3978B5">
    <w:name w:val="F516A455AD454AEEA5A196354F3978B5"/>
    <w:rsid w:val="00E956E2"/>
  </w:style>
  <w:style w:type="paragraph" w:customStyle="1" w:styleId="E292CAD5FAA548779EA713F9408DE3E0">
    <w:name w:val="E292CAD5FAA548779EA713F9408DE3E0"/>
    <w:rsid w:val="00E956E2"/>
  </w:style>
  <w:style w:type="paragraph" w:customStyle="1" w:styleId="BF590209C6164DAE926F68AD80CB7CBF">
    <w:name w:val="BF590209C6164DAE926F68AD80CB7CBF"/>
    <w:rsid w:val="00E956E2"/>
  </w:style>
  <w:style w:type="paragraph" w:customStyle="1" w:styleId="B3E3A101AD3A49AC9E2869A76E24FEB6">
    <w:name w:val="B3E3A101AD3A49AC9E2869A76E24FEB6"/>
    <w:rsid w:val="00E956E2"/>
  </w:style>
  <w:style w:type="paragraph" w:customStyle="1" w:styleId="D5CF877096FA42B5B45F178793B1CF4A">
    <w:name w:val="D5CF877096FA42B5B45F178793B1CF4A"/>
    <w:rsid w:val="00E956E2"/>
  </w:style>
  <w:style w:type="paragraph" w:customStyle="1" w:styleId="40DD089275014D1DB60847286888F60F">
    <w:name w:val="40DD089275014D1DB60847286888F60F"/>
    <w:rsid w:val="00E956E2"/>
  </w:style>
  <w:style w:type="paragraph" w:customStyle="1" w:styleId="0B91FC00515443A7B5B4DA03FC690753">
    <w:name w:val="0B91FC00515443A7B5B4DA03FC690753"/>
    <w:rsid w:val="00E956E2"/>
  </w:style>
  <w:style w:type="paragraph" w:customStyle="1" w:styleId="7BF001943A604369B921DE82EE2D6A19">
    <w:name w:val="7BF001943A604369B921DE82EE2D6A19"/>
    <w:rsid w:val="00E956E2"/>
  </w:style>
  <w:style w:type="paragraph" w:customStyle="1" w:styleId="E62C11BE688549758A09AC24606D7E77">
    <w:name w:val="E62C11BE688549758A09AC24606D7E77"/>
    <w:rsid w:val="00E956E2"/>
  </w:style>
  <w:style w:type="paragraph" w:customStyle="1" w:styleId="88BEED6CE0B24E5FA9FF1A6AE79F53AA">
    <w:name w:val="88BEED6CE0B24E5FA9FF1A6AE79F53AA"/>
    <w:rsid w:val="00E956E2"/>
  </w:style>
  <w:style w:type="paragraph" w:customStyle="1" w:styleId="B6551957A5E84A3AB8D79E0D274A28C65">
    <w:name w:val="B6551957A5E84A3AB8D79E0D274A28C65"/>
    <w:rsid w:val="006C354B"/>
    <w:pPr>
      <w:spacing w:after="0" w:line="240" w:lineRule="auto"/>
    </w:pPr>
    <w:rPr>
      <w:rFonts w:ascii="Times New Roman" w:eastAsia="Times New Roman" w:hAnsi="Times New Roman" w:cs="Times New Roman"/>
      <w:sz w:val="24"/>
      <w:szCs w:val="24"/>
    </w:rPr>
  </w:style>
  <w:style w:type="paragraph" w:customStyle="1" w:styleId="8B68FFEDCF504125B5026A3B17489CC33">
    <w:name w:val="8B68FFEDCF504125B5026A3B17489CC33"/>
    <w:rsid w:val="006C354B"/>
    <w:pPr>
      <w:spacing w:after="0" w:line="240" w:lineRule="auto"/>
    </w:pPr>
    <w:rPr>
      <w:rFonts w:ascii="Times New Roman" w:eastAsia="Times New Roman" w:hAnsi="Times New Roman" w:cs="Times New Roman"/>
      <w:sz w:val="24"/>
      <w:szCs w:val="24"/>
    </w:rPr>
  </w:style>
  <w:style w:type="paragraph" w:customStyle="1" w:styleId="0B91FC00515443A7B5B4DA03FC6907531">
    <w:name w:val="0B91FC00515443A7B5B4DA03FC6907531"/>
    <w:rsid w:val="006C354B"/>
    <w:pPr>
      <w:spacing w:after="0" w:line="240" w:lineRule="auto"/>
    </w:pPr>
    <w:rPr>
      <w:rFonts w:ascii="Times New Roman" w:eastAsia="Times New Roman" w:hAnsi="Times New Roman" w:cs="Times New Roman"/>
      <w:sz w:val="24"/>
      <w:szCs w:val="24"/>
    </w:rPr>
  </w:style>
  <w:style w:type="paragraph" w:customStyle="1" w:styleId="4869FF0D86A6429D98073CABC947E56D">
    <w:name w:val="4869FF0D86A6429D98073CABC947E56D"/>
    <w:rsid w:val="006C354B"/>
  </w:style>
  <w:style w:type="paragraph" w:customStyle="1" w:styleId="25278B423DE4493E88F163BC87E7778D">
    <w:name w:val="25278B423DE4493E88F163BC87E7778D"/>
    <w:rsid w:val="006C354B"/>
  </w:style>
  <w:style w:type="paragraph" w:customStyle="1" w:styleId="8990A5E886DD411FAB826ECF68E97EE9">
    <w:name w:val="8990A5E886DD411FAB826ECF68E97EE9"/>
    <w:rsid w:val="006C354B"/>
  </w:style>
  <w:style w:type="paragraph" w:customStyle="1" w:styleId="B6551957A5E84A3AB8D79E0D274A28C66">
    <w:name w:val="B6551957A5E84A3AB8D79E0D274A28C66"/>
    <w:rsid w:val="00DB3896"/>
    <w:pPr>
      <w:spacing w:after="0" w:line="240" w:lineRule="auto"/>
    </w:pPr>
    <w:rPr>
      <w:rFonts w:ascii="Times New Roman" w:eastAsia="Times New Roman" w:hAnsi="Times New Roman" w:cs="Times New Roman"/>
      <w:sz w:val="24"/>
      <w:szCs w:val="24"/>
    </w:rPr>
  </w:style>
  <w:style w:type="paragraph" w:customStyle="1" w:styleId="8B68FFEDCF504125B5026A3B17489CC34">
    <w:name w:val="8B68FFEDCF504125B5026A3B17489CC34"/>
    <w:rsid w:val="00DB3896"/>
    <w:pPr>
      <w:spacing w:after="0" w:line="240" w:lineRule="auto"/>
    </w:pPr>
    <w:rPr>
      <w:rFonts w:ascii="Times New Roman" w:eastAsia="Times New Roman" w:hAnsi="Times New Roman" w:cs="Times New Roman"/>
      <w:sz w:val="24"/>
      <w:szCs w:val="24"/>
    </w:rPr>
  </w:style>
  <w:style w:type="paragraph" w:customStyle="1" w:styleId="E32B5D6F70854B99A45DA246323F41AF">
    <w:name w:val="E32B5D6F70854B99A45DA246323F41AF"/>
    <w:rsid w:val="00DB3896"/>
    <w:pPr>
      <w:spacing w:after="0" w:line="240" w:lineRule="auto"/>
    </w:pPr>
    <w:rPr>
      <w:rFonts w:ascii="Times New Roman" w:eastAsia="Times New Roman" w:hAnsi="Times New Roman" w:cs="Times New Roman"/>
      <w:sz w:val="24"/>
      <w:szCs w:val="24"/>
    </w:rPr>
  </w:style>
  <w:style w:type="paragraph" w:customStyle="1" w:styleId="0B91FC00515443A7B5B4DA03FC6907532">
    <w:name w:val="0B91FC00515443A7B5B4DA03FC6907532"/>
    <w:rsid w:val="00DB3896"/>
    <w:pPr>
      <w:spacing w:after="0" w:line="240" w:lineRule="auto"/>
    </w:pPr>
    <w:rPr>
      <w:rFonts w:ascii="Times New Roman" w:eastAsia="Times New Roman" w:hAnsi="Times New Roman" w:cs="Times New Roman"/>
      <w:sz w:val="24"/>
      <w:szCs w:val="24"/>
    </w:rPr>
  </w:style>
  <w:style w:type="paragraph" w:customStyle="1" w:styleId="E4AED2B9112A4EC68E67C22B68FF93F4">
    <w:name w:val="E4AED2B9112A4EC68E67C22B68FF93F4"/>
    <w:rsid w:val="00DA7A1A"/>
  </w:style>
  <w:style w:type="paragraph" w:customStyle="1" w:styleId="1ED2AA2CF7EA4AA88BCF45C7B13B9259">
    <w:name w:val="1ED2AA2CF7EA4AA88BCF45C7B13B9259"/>
    <w:rsid w:val="00E011E2"/>
  </w:style>
  <w:style w:type="paragraph" w:customStyle="1" w:styleId="B6551957A5E84A3AB8D79E0D274A28C67">
    <w:name w:val="B6551957A5E84A3AB8D79E0D274A28C67"/>
    <w:rsid w:val="00382650"/>
    <w:pPr>
      <w:spacing w:after="0" w:line="240" w:lineRule="auto"/>
    </w:pPr>
    <w:rPr>
      <w:rFonts w:ascii="Times New Roman" w:eastAsia="Times New Roman" w:hAnsi="Times New Roman" w:cs="Times New Roman"/>
      <w:sz w:val="24"/>
      <w:szCs w:val="24"/>
    </w:rPr>
  </w:style>
  <w:style w:type="paragraph" w:customStyle="1" w:styleId="8B68FFEDCF504125B5026A3B17489CC35">
    <w:name w:val="8B68FFEDCF504125B5026A3B17489CC35"/>
    <w:rsid w:val="00382650"/>
    <w:pPr>
      <w:spacing w:after="0" w:line="240" w:lineRule="auto"/>
    </w:pPr>
    <w:rPr>
      <w:rFonts w:ascii="Times New Roman" w:eastAsia="Times New Roman" w:hAnsi="Times New Roman" w:cs="Times New Roman"/>
      <w:sz w:val="24"/>
      <w:szCs w:val="24"/>
    </w:rPr>
  </w:style>
  <w:style w:type="paragraph" w:customStyle="1" w:styleId="E32B5D6F70854B99A45DA246323F41AF1">
    <w:name w:val="E32B5D6F70854B99A45DA246323F41AF1"/>
    <w:rsid w:val="00382650"/>
    <w:pPr>
      <w:spacing w:after="0" w:line="240" w:lineRule="auto"/>
    </w:pPr>
    <w:rPr>
      <w:rFonts w:ascii="Times New Roman" w:eastAsia="Times New Roman" w:hAnsi="Times New Roman" w:cs="Times New Roman"/>
      <w:sz w:val="24"/>
      <w:szCs w:val="24"/>
    </w:rPr>
  </w:style>
  <w:style w:type="paragraph" w:customStyle="1" w:styleId="0B91FC00515443A7B5B4DA03FC6907533">
    <w:name w:val="0B91FC00515443A7B5B4DA03FC6907533"/>
    <w:rsid w:val="00382650"/>
    <w:pPr>
      <w:spacing w:after="0" w:line="240" w:lineRule="auto"/>
    </w:pPr>
    <w:rPr>
      <w:rFonts w:ascii="Times New Roman" w:eastAsia="Times New Roman" w:hAnsi="Times New Roman" w:cs="Times New Roman"/>
      <w:sz w:val="24"/>
      <w:szCs w:val="24"/>
    </w:rPr>
  </w:style>
  <w:style w:type="paragraph" w:customStyle="1" w:styleId="B6551957A5E84A3AB8D79E0D274A28C68">
    <w:name w:val="B6551957A5E84A3AB8D79E0D274A28C68"/>
    <w:rsid w:val="003209E7"/>
    <w:pPr>
      <w:spacing w:after="0" w:line="240" w:lineRule="auto"/>
    </w:pPr>
    <w:rPr>
      <w:rFonts w:ascii="Times New Roman" w:eastAsia="Times New Roman" w:hAnsi="Times New Roman" w:cs="Times New Roman"/>
      <w:sz w:val="24"/>
      <w:szCs w:val="24"/>
    </w:rPr>
  </w:style>
  <w:style w:type="paragraph" w:customStyle="1" w:styleId="8B68FFEDCF504125B5026A3B17489CC36">
    <w:name w:val="8B68FFEDCF504125B5026A3B17489CC36"/>
    <w:rsid w:val="003209E7"/>
    <w:pPr>
      <w:spacing w:after="0" w:line="240" w:lineRule="auto"/>
    </w:pPr>
    <w:rPr>
      <w:rFonts w:ascii="Times New Roman" w:eastAsia="Times New Roman" w:hAnsi="Times New Roman" w:cs="Times New Roman"/>
      <w:sz w:val="24"/>
      <w:szCs w:val="24"/>
    </w:rPr>
  </w:style>
  <w:style w:type="paragraph" w:customStyle="1" w:styleId="E32B5D6F70854B99A45DA246323F41AF2">
    <w:name w:val="E32B5D6F70854B99A45DA246323F41AF2"/>
    <w:rsid w:val="003209E7"/>
    <w:pPr>
      <w:spacing w:after="0" w:line="240" w:lineRule="auto"/>
    </w:pPr>
    <w:rPr>
      <w:rFonts w:ascii="Times New Roman" w:eastAsia="Times New Roman" w:hAnsi="Times New Roman" w:cs="Times New Roman"/>
      <w:sz w:val="24"/>
      <w:szCs w:val="24"/>
    </w:rPr>
  </w:style>
  <w:style w:type="paragraph" w:customStyle="1" w:styleId="0B91FC00515443A7B5B4DA03FC6907534">
    <w:name w:val="0B91FC00515443A7B5B4DA03FC6907534"/>
    <w:rsid w:val="003209E7"/>
    <w:pPr>
      <w:spacing w:after="0" w:line="240" w:lineRule="auto"/>
    </w:pPr>
    <w:rPr>
      <w:rFonts w:ascii="Times New Roman" w:eastAsia="Times New Roman" w:hAnsi="Times New Roman" w:cs="Times New Roman"/>
      <w:sz w:val="24"/>
      <w:szCs w:val="24"/>
    </w:rPr>
  </w:style>
  <w:style w:type="paragraph" w:customStyle="1" w:styleId="B6551957A5E84A3AB8D79E0D274A28C69">
    <w:name w:val="B6551957A5E84A3AB8D79E0D274A28C69"/>
    <w:rsid w:val="00890002"/>
    <w:pPr>
      <w:spacing w:after="0" w:line="240" w:lineRule="auto"/>
    </w:pPr>
    <w:rPr>
      <w:rFonts w:ascii="Times New Roman" w:eastAsia="Times New Roman" w:hAnsi="Times New Roman" w:cs="Times New Roman"/>
      <w:sz w:val="24"/>
      <w:szCs w:val="24"/>
    </w:rPr>
  </w:style>
  <w:style w:type="paragraph" w:customStyle="1" w:styleId="8B68FFEDCF504125B5026A3B17489CC37">
    <w:name w:val="8B68FFEDCF504125B5026A3B17489CC37"/>
    <w:rsid w:val="00890002"/>
    <w:pPr>
      <w:spacing w:after="0" w:line="240" w:lineRule="auto"/>
    </w:pPr>
    <w:rPr>
      <w:rFonts w:ascii="Times New Roman" w:eastAsia="Times New Roman" w:hAnsi="Times New Roman" w:cs="Times New Roman"/>
      <w:sz w:val="24"/>
      <w:szCs w:val="24"/>
    </w:rPr>
  </w:style>
  <w:style w:type="paragraph" w:customStyle="1" w:styleId="E32B5D6F70854B99A45DA246323F41AF3">
    <w:name w:val="E32B5D6F70854B99A45DA246323F41AF3"/>
    <w:rsid w:val="00890002"/>
    <w:pPr>
      <w:spacing w:after="0" w:line="240" w:lineRule="auto"/>
    </w:pPr>
    <w:rPr>
      <w:rFonts w:ascii="Times New Roman" w:eastAsia="Times New Roman" w:hAnsi="Times New Roman" w:cs="Times New Roman"/>
      <w:sz w:val="24"/>
      <w:szCs w:val="24"/>
    </w:rPr>
  </w:style>
  <w:style w:type="paragraph" w:customStyle="1" w:styleId="0B91FC00515443A7B5B4DA03FC6907535">
    <w:name w:val="0B91FC00515443A7B5B4DA03FC6907535"/>
    <w:rsid w:val="00890002"/>
    <w:pPr>
      <w:spacing w:after="0" w:line="240" w:lineRule="auto"/>
    </w:pPr>
    <w:rPr>
      <w:rFonts w:ascii="Times New Roman" w:eastAsia="Times New Roman" w:hAnsi="Times New Roman" w:cs="Times New Roman"/>
      <w:sz w:val="24"/>
      <w:szCs w:val="24"/>
    </w:rPr>
  </w:style>
  <w:style w:type="paragraph" w:customStyle="1" w:styleId="B6551957A5E84A3AB8D79E0D274A28C610">
    <w:name w:val="B6551957A5E84A3AB8D79E0D274A28C610"/>
    <w:rsid w:val="00AF7608"/>
    <w:pPr>
      <w:spacing w:after="0" w:line="240" w:lineRule="auto"/>
    </w:pPr>
    <w:rPr>
      <w:rFonts w:ascii="Times New Roman" w:eastAsia="Times New Roman" w:hAnsi="Times New Roman" w:cs="Times New Roman"/>
      <w:sz w:val="24"/>
      <w:szCs w:val="24"/>
    </w:rPr>
  </w:style>
  <w:style w:type="paragraph" w:customStyle="1" w:styleId="8B68FFEDCF504125B5026A3B17489CC38">
    <w:name w:val="8B68FFEDCF504125B5026A3B17489CC38"/>
    <w:rsid w:val="00AF7608"/>
    <w:pPr>
      <w:spacing w:after="0" w:line="240" w:lineRule="auto"/>
    </w:pPr>
    <w:rPr>
      <w:rFonts w:ascii="Times New Roman" w:eastAsia="Times New Roman" w:hAnsi="Times New Roman" w:cs="Times New Roman"/>
      <w:sz w:val="24"/>
      <w:szCs w:val="24"/>
    </w:rPr>
  </w:style>
  <w:style w:type="paragraph" w:customStyle="1" w:styleId="E32B5D6F70854B99A45DA246323F41AF4">
    <w:name w:val="E32B5D6F70854B99A45DA246323F41AF4"/>
    <w:rsid w:val="00AF7608"/>
    <w:pPr>
      <w:spacing w:after="0" w:line="240" w:lineRule="auto"/>
    </w:pPr>
    <w:rPr>
      <w:rFonts w:ascii="Times New Roman" w:eastAsia="Times New Roman" w:hAnsi="Times New Roman" w:cs="Times New Roman"/>
      <w:sz w:val="24"/>
      <w:szCs w:val="24"/>
    </w:rPr>
  </w:style>
  <w:style w:type="paragraph" w:customStyle="1" w:styleId="0B91FC00515443A7B5B4DA03FC6907536">
    <w:name w:val="0B91FC00515443A7B5B4DA03FC6907536"/>
    <w:rsid w:val="00AF7608"/>
    <w:pPr>
      <w:spacing w:after="0" w:line="240" w:lineRule="auto"/>
    </w:pPr>
    <w:rPr>
      <w:rFonts w:ascii="Times New Roman" w:eastAsia="Times New Roman" w:hAnsi="Times New Roman" w:cs="Times New Roman"/>
      <w:sz w:val="24"/>
      <w:szCs w:val="24"/>
    </w:rPr>
  </w:style>
  <w:style w:type="paragraph" w:customStyle="1" w:styleId="B6551957A5E84A3AB8D79E0D274A28C611">
    <w:name w:val="B6551957A5E84A3AB8D79E0D274A28C611"/>
    <w:rsid w:val="00E3107F"/>
    <w:pPr>
      <w:spacing w:after="0" w:line="240" w:lineRule="auto"/>
    </w:pPr>
    <w:rPr>
      <w:rFonts w:ascii="Times New Roman" w:eastAsia="Times New Roman" w:hAnsi="Times New Roman" w:cs="Times New Roman"/>
      <w:sz w:val="24"/>
      <w:szCs w:val="24"/>
    </w:rPr>
  </w:style>
  <w:style w:type="paragraph" w:customStyle="1" w:styleId="8B68FFEDCF504125B5026A3B17489CC39">
    <w:name w:val="8B68FFEDCF504125B5026A3B17489CC39"/>
    <w:rsid w:val="00E3107F"/>
    <w:pPr>
      <w:spacing w:after="0" w:line="240" w:lineRule="auto"/>
    </w:pPr>
    <w:rPr>
      <w:rFonts w:ascii="Times New Roman" w:eastAsia="Times New Roman" w:hAnsi="Times New Roman" w:cs="Times New Roman"/>
      <w:sz w:val="24"/>
      <w:szCs w:val="24"/>
    </w:rPr>
  </w:style>
  <w:style w:type="paragraph" w:customStyle="1" w:styleId="E32B5D6F70854B99A45DA246323F41AF5">
    <w:name w:val="E32B5D6F70854B99A45DA246323F41AF5"/>
    <w:rsid w:val="00E3107F"/>
    <w:pPr>
      <w:spacing w:after="0" w:line="240" w:lineRule="auto"/>
    </w:pPr>
    <w:rPr>
      <w:rFonts w:ascii="Times New Roman" w:eastAsia="Times New Roman" w:hAnsi="Times New Roman" w:cs="Times New Roman"/>
      <w:sz w:val="24"/>
      <w:szCs w:val="24"/>
    </w:rPr>
  </w:style>
  <w:style w:type="paragraph" w:customStyle="1" w:styleId="0B91FC00515443A7B5B4DA03FC6907537">
    <w:name w:val="0B91FC00515443A7B5B4DA03FC6907537"/>
    <w:rsid w:val="00E3107F"/>
    <w:pPr>
      <w:spacing w:after="0" w:line="240" w:lineRule="auto"/>
    </w:pPr>
    <w:rPr>
      <w:rFonts w:ascii="Times New Roman" w:eastAsia="Times New Roman" w:hAnsi="Times New Roman" w:cs="Times New Roman"/>
      <w:sz w:val="24"/>
      <w:szCs w:val="24"/>
    </w:rPr>
  </w:style>
  <w:style w:type="paragraph" w:customStyle="1" w:styleId="B6551957A5E84A3AB8D79E0D274A28C612">
    <w:name w:val="B6551957A5E84A3AB8D79E0D274A28C612"/>
    <w:rsid w:val="00A95208"/>
    <w:pPr>
      <w:spacing w:after="0" w:line="240" w:lineRule="auto"/>
    </w:pPr>
    <w:rPr>
      <w:rFonts w:ascii="Times New Roman" w:eastAsia="Times New Roman" w:hAnsi="Times New Roman" w:cs="Times New Roman"/>
      <w:sz w:val="24"/>
      <w:szCs w:val="24"/>
    </w:rPr>
  </w:style>
  <w:style w:type="paragraph" w:customStyle="1" w:styleId="8B68FFEDCF504125B5026A3B17489CC310">
    <w:name w:val="8B68FFEDCF504125B5026A3B17489CC310"/>
    <w:rsid w:val="00A95208"/>
    <w:pPr>
      <w:spacing w:after="0" w:line="240" w:lineRule="auto"/>
    </w:pPr>
    <w:rPr>
      <w:rFonts w:ascii="Times New Roman" w:eastAsia="Times New Roman" w:hAnsi="Times New Roman" w:cs="Times New Roman"/>
      <w:sz w:val="24"/>
      <w:szCs w:val="24"/>
    </w:rPr>
  </w:style>
  <w:style w:type="paragraph" w:customStyle="1" w:styleId="E32B5D6F70854B99A45DA246323F41AF6">
    <w:name w:val="E32B5D6F70854B99A45DA246323F41AF6"/>
    <w:rsid w:val="00A95208"/>
    <w:pPr>
      <w:spacing w:after="0" w:line="240" w:lineRule="auto"/>
    </w:pPr>
    <w:rPr>
      <w:rFonts w:ascii="Times New Roman" w:eastAsia="Times New Roman" w:hAnsi="Times New Roman" w:cs="Times New Roman"/>
      <w:sz w:val="24"/>
      <w:szCs w:val="24"/>
    </w:rPr>
  </w:style>
  <w:style w:type="paragraph" w:customStyle="1" w:styleId="0B91FC00515443A7B5B4DA03FC6907538">
    <w:name w:val="0B91FC00515443A7B5B4DA03FC6907538"/>
    <w:rsid w:val="00A95208"/>
    <w:pPr>
      <w:spacing w:after="0" w:line="240" w:lineRule="auto"/>
    </w:pPr>
    <w:rPr>
      <w:rFonts w:ascii="Times New Roman" w:eastAsia="Times New Roman" w:hAnsi="Times New Roman" w:cs="Times New Roman"/>
      <w:sz w:val="24"/>
      <w:szCs w:val="24"/>
    </w:rPr>
  </w:style>
  <w:style w:type="paragraph" w:customStyle="1" w:styleId="B6551957A5E84A3AB8D79E0D274A28C613">
    <w:name w:val="B6551957A5E84A3AB8D79E0D274A28C613"/>
    <w:rsid w:val="0046548E"/>
    <w:pPr>
      <w:spacing w:after="0" w:line="240" w:lineRule="auto"/>
    </w:pPr>
    <w:rPr>
      <w:rFonts w:ascii="Times New Roman" w:eastAsia="Times New Roman" w:hAnsi="Times New Roman" w:cs="Times New Roman"/>
      <w:sz w:val="24"/>
      <w:szCs w:val="24"/>
    </w:rPr>
  </w:style>
  <w:style w:type="paragraph" w:customStyle="1" w:styleId="8B68FFEDCF504125B5026A3B17489CC311">
    <w:name w:val="8B68FFEDCF504125B5026A3B17489CC311"/>
    <w:rsid w:val="0046548E"/>
    <w:pPr>
      <w:spacing w:after="0" w:line="240" w:lineRule="auto"/>
    </w:pPr>
    <w:rPr>
      <w:rFonts w:ascii="Times New Roman" w:eastAsia="Times New Roman" w:hAnsi="Times New Roman" w:cs="Times New Roman"/>
      <w:sz w:val="24"/>
      <w:szCs w:val="24"/>
    </w:rPr>
  </w:style>
  <w:style w:type="paragraph" w:customStyle="1" w:styleId="E32B5D6F70854B99A45DA246323F41AF7">
    <w:name w:val="E32B5D6F70854B99A45DA246323F41AF7"/>
    <w:rsid w:val="0046548E"/>
    <w:pPr>
      <w:spacing w:after="0" w:line="240" w:lineRule="auto"/>
    </w:pPr>
    <w:rPr>
      <w:rFonts w:ascii="Times New Roman" w:eastAsia="Times New Roman" w:hAnsi="Times New Roman" w:cs="Times New Roman"/>
      <w:sz w:val="24"/>
      <w:szCs w:val="24"/>
    </w:rPr>
  </w:style>
  <w:style w:type="paragraph" w:customStyle="1" w:styleId="0B91FC00515443A7B5B4DA03FC6907539">
    <w:name w:val="0B91FC00515443A7B5B4DA03FC6907539"/>
    <w:rsid w:val="0046548E"/>
    <w:pPr>
      <w:spacing w:after="0" w:line="240" w:lineRule="auto"/>
    </w:pPr>
    <w:rPr>
      <w:rFonts w:ascii="Times New Roman" w:eastAsia="Times New Roman" w:hAnsi="Times New Roman" w:cs="Times New Roman"/>
      <w:sz w:val="24"/>
      <w:szCs w:val="24"/>
    </w:rPr>
  </w:style>
  <w:style w:type="paragraph" w:customStyle="1" w:styleId="B6551957A5E84A3AB8D79E0D274A28C614">
    <w:name w:val="B6551957A5E84A3AB8D79E0D274A28C614"/>
    <w:rsid w:val="00534A17"/>
    <w:pPr>
      <w:spacing w:after="0" w:line="240" w:lineRule="auto"/>
    </w:pPr>
    <w:rPr>
      <w:rFonts w:ascii="Times New Roman" w:eastAsia="Times New Roman" w:hAnsi="Times New Roman" w:cs="Times New Roman"/>
      <w:sz w:val="24"/>
      <w:szCs w:val="24"/>
    </w:rPr>
  </w:style>
  <w:style w:type="paragraph" w:customStyle="1" w:styleId="8B68FFEDCF504125B5026A3B17489CC312">
    <w:name w:val="8B68FFEDCF504125B5026A3B17489CC312"/>
    <w:rsid w:val="00534A17"/>
    <w:pPr>
      <w:spacing w:after="0" w:line="240" w:lineRule="auto"/>
    </w:pPr>
    <w:rPr>
      <w:rFonts w:ascii="Times New Roman" w:eastAsia="Times New Roman" w:hAnsi="Times New Roman" w:cs="Times New Roman"/>
      <w:sz w:val="24"/>
      <w:szCs w:val="24"/>
    </w:rPr>
  </w:style>
  <w:style w:type="paragraph" w:customStyle="1" w:styleId="E32B5D6F70854B99A45DA246323F41AF8">
    <w:name w:val="E32B5D6F70854B99A45DA246323F41AF8"/>
    <w:rsid w:val="00534A17"/>
    <w:pPr>
      <w:spacing w:after="0" w:line="240" w:lineRule="auto"/>
    </w:pPr>
    <w:rPr>
      <w:rFonts w:ascii="Times New Roman" w:eastAsia="Times New Roman" w:hAnsi="Times New Roman" w:cs="Times New Roman"/>
      <w:sz w:val="24"/>
      <w:szCs w:val="24"/>
    </w:rPr>
  </w:style>
  <w:style w:type="paragraph" w:customStyle="1" w:styleId="0B91FC00515443A7B5B4DA03FC69075310">
    <w:name w:val="0B91FC00515443A7B5B4DA03FC69075310"/>
    <w:rsid w:val="00534A17"/>
    <w:pPr>
      <w:spacing w:after="0" w:line="240" w:lineRule="auto"/>
    </w:pPr>
    <w:rPr>
      <w:rFonts w:ascii="Times New Roman" w:eastAsia="Times New Roman" w:hAnsi="Times New Roman" w:cs="Times New Roman"/>
      <w:sz w:val="24"/>
      <w:szCs w:val="24"/>
    </w:rPr>
  </w:style>
  <w:style w:type="paragraph" w:customStyle="1" w:styleId="B6551957A5E84A3AB8D79E0D274A28C615">
    <w:name w:val="B6551957A5E84A3AB8D79E0D274A28C615"/>
    <w:rsid w:val="004B054C"/>
    <w:pPr>
      <w:spacing w:after="0" w:line="240" w:lineRule="auto"/>
    </w:pPr>
    <w:rPr>
      <w:rFonts w:ascii="Times New Roman" w:eastAsia="Times New Roman" w:hAnsi="Times New Roman" w:cs="Times New Roman"/>
      <w:sz w:val="24"/>
      <w:szCs w:val="24"/>
    </w:rPr>
  </w:style>
  <w:style w:type="paragraph" w:customStyle="1" w:styleId="8B68FFEDCF504125B5026A3B17489CC313">
    <w:name w:val="8B68FFEDCF504125B5026A3B17489CC313"/>
    <w:rsid w:val="004B054C"/>
    <w:pPr>
      <w:spacing w:after="0" w:line="240" w:lineRule="auto"/>
    </w:pPr>
    <w:rPr>
      <w:rFonts w:ascii="Times New Roman" w:eastAsia="Times New Roman" w:hAnsi="Times New Roman" w:cs="Times New Roman"/>
      <w:sz w:val="24"/>
      <w:szCs w:val="24"/>
    </w:rPr>
  </w:style>
  <w:style w:type="paragraph" w:customStyle="1" w:styleId="E32B5D6F70854B99A45DA246323F41AF9">
    <w:name w:val="E32B5D6F70854B99A45DA246323F41AF9"/>
    <w:rsid w:val="004B054C"/>
    <w:pPr>
      <w:spacing w:after="0" w:line="240" w:lineRule="auto"/>
    </w:pPr>
    <w:rPr>
      <w:rFonts w:ascii="Times New Roman" w:eastAsia="Times New Roman" w:hAnsi="Times New Roman" w:cs="Times New Roman"/>
      <w:sz w:val="24"/>
      <w:szCs w:val="24"/>
    </w:rPr>
  </w:style>
  <w:style w:type="paragraph" w:customStyle="1" w:styleId="0B91FC00515443A7B5B4DA03FC69075311">
    <w:name w:val="0B91FC00515443A7B5B4DA03FC69075311"/>
    <w:rsid w:val="004B054C"/>
    <w:pPr>
      <w:spacing w:after="0" w:line="240" w:lineRule="auto"/>
    </w:pPr>
    <w:rPr>
      <w:rFonts w:ascii="Times New Roman" w:eastAsia="Times New Roman" w:hAnsi="Times New Roman" w:cs="Times New Roman"/>
      <w:sz w:val="24"/>
      <w:szCs w:val="24"/>
    </w:rPr>
  </w:style>
  <w:style w:type="paragraph" w:customStyle="1" w:styleId="B6551957A5E84A3AB8D79E0D274A28C616">
    <w:name w:val="B6551957A5E84A3AB8D79E0D274A28C616"/>
    <w:rsid w:val="007E7F74"/>
    <w:pPr>
      <w:spacing w:after="0" w:line="240" w:lineRule="auto"/>
    </w:pPr>
    <w:rPr>
      <w:rFonts w:ascii="Times New Roman" w:eastAsia="Times New Roman" w:hAnsi="Times New Roman" w:cs="Times New Roman"/>
      <w:sz w:val="24"/>
      <w:szCs w:val="24"/>
    </w:rPr>
  </w:style>
  <w:style w:type="paragraph" w:customStyle="1" w:styleId="8B68FFEDCF504125B5026A3B17489CC314">
    <w:name w:val="8B68FFEDCF504125B5026A3B17489CC314"/>
    <w:rsid w:val="007E7F74"/>
    <w:pPr>
      <w:spacing w:after="0" w:line="240" w:lineRule="auto"/>
    </w:pPr>
    <w:rPr>
      <w:rFonts w:ascii="Times New Roman" w:eastAsia="Times New Roman" w:hAnsi="Times New Roman" w:cs="Times New Roman"/>
      <w:sz w:val="24"/>
      <w:szCs w:val="24"/>
    </w:rPr>
  </w:style>
  <w:style w:type="paragraph" w:customStyle="1" w:styleId="E32B5D6F70854B99A45DA246323F41AF10">
    <w:name w:val="E32B5D6F70854B99A45DA246323F41AF10"/>
    <w:rsid w:val="007E7F74"/>
    <w:pPr>
      <w:spacing w:after="0" w:line="240" w:lineRule="auto"/>
    </w:pPr>
    <w:rPr>
      <w:rFonts w:ascii="Times New Roman" w:eastAsia="Times New Roman" w:hAnsi="Times New Roman" w:cs="Times New Roman"/>
      <w:sz w:val="24"/>
      <w:szCs w:val="24"/>
    </w:rPr>
  </w:style>
  <w:style w:type="paragraph" w:customStyle="1" w:styleId="0B91FC00515443A7B5B4DA03FC69075312">
    <w:name w:val="0B91FC00515443A7B5B4DA03FC69075312"/>
    <w:rsid w:val="007E7F74"/>
    <w:pPr>
      <w:spacing w:after="0" w:line="240" w:lineRule="auto"/>
    </w:pPr>
    <w:rPr>
      <w:rFonts w:ascii="Times New Roman" w:eastAsia="Times New Roman" w:hAnsi="Times New Roman" w:cs="Times New Roman"/>
      <w:sz w:val="24"/>
      <w:szCs w:val="24"/>
    </w:rPr>
  </w:style>
  <w:style w:type="paragraph" w:customStyle="1" w:styleId="B6551957A5E84A3AB8D79E0D274A28C617">
    <w:name w:val="B6551957A5E84A3AB8D79E0D274A28C617"/>
    <w:rsid w:val="00B528A6"/>
    <w:pPr>
      <w:spacing w:after="0" w:line="240" w:lineRule="auto"/>
    </w:pPr>
    <w:rPr>
      <w:rFonts w:ascii="Times New Roman" w:eastAsia="Times New Roman" w:hAnsi="Times New Roman" w:cs="Times New Roman"/>
      <w:sz w:val="24"/>
      <w:szCs w:val="24"/>
    </w:rPr>
  </w:style>
  <w:style w:type="paragraph" w:customStyle="1" w:styleId="8B68FFEDCF504125B5026A3B17489CC315">
    <w:name w:val="8B68FFEDCF504125B5026A3B17489CC315"/>
    <w:rsid w:val="00B528A6"/>
    <w:pPr>
      <w:spacing w:after="0" w:line="240" w:lineRule="auto"/>
    </w:pPr>
    <w:rPr>
      <w:rFonts w:ascii="Times New Roman" w:eastAsia="Times New Roman" w:hAnsi="Times New Roman" w:cs="Times New Roman"/>
      <w:sz w:val="24"/>
      <w:szCs w:val="24"/>
    </w:rPr>
  </w:style>
  <w:style w:type="paragraph" w:customStyle="1" w:styleId="E32B5D6F70854B99A45DA246323F41AF11">
    <w:name w:val="E32B5D6F70854B99A45DA246323F41AF11"/>
    <w:rsid w:val="00B528A6"/>
    <w:pPr>
      <w:spacing w:after="0" w:line="240" w:lineRule="auto"/>
    </w:pPr>
    <w:rPr>
      <w:rFonts w:ascii="Times New Roman" w:eastAsia="Times New Roman" w:hAnsi="Times New Roman" w:cs="Times New Roman"/>
      <w:sz w:val="24"/>
      <w:szCs w:val="24"/>
    </w:rPr>
  </w:style>
  <w:style w:type="paragraph" w:customStyle="1" w:styleId="3029D7639A8E4F3399F84AF85D51785A">
    <w:name w:val="3029D7639A8E4F3399F84AF85D51785A"/>
    <w:rsid w:val="00B528A6"/>
    <w:pPr>
      <w:spacing w:after="0" w:line="240" w:lineRule="auto"/>
    </w:pPr>
    <w:rPr>
      <w:rFonts w:ascii="Times New Roman" w:eastAsia="Times New Roman" w:hAnsi="Times New Roman" w:cs="Times New Roman"/>
      <w:sz w:val="24"/>
      <w:szCs w:val="24"/>
    </w:rPr>
  </w:style>
  <w:style w:type="paragraph" w:customStyle="1" w:styleId="B6551957A5E84A3AB8D79E0D274A28C618">
    <w:name w:val="B6551957A5E84A3AB8D79E0D274A28C618"/>
    <w:rsid w:val="003E2D1F"/>
    <w:pPr>
      <w:spacing w:after="0" w:line="240" w:lineRule="auto"/>
    </w:pPr>
    <w:rPr>
      <w:rFonts w:ascii="Times New Roman" w:eastAsia="Times New Roman" w:hAnsi="Times New Roman" w:cs="Times New Roman"/>
      <w:sz w:val="24"/>
      <w:szCs w:val="24"/>
    </w:rPr>
  </w:style>
  <w:style w:type="paragraph" w:customStyle="1" w:styleId="8B68FFEDCF504125B5026A3B17489CC316">
    <w:name w:val="8B68FFEDCF504125B5026A3B17489CC316"/>
    <w:rsid w:val="003E2D1F"/>
    <w:pPr>
      <w:spacing w:after="0" w:line="240" w:lineRule="auto"/>
    </w:pPr>
    <w:rPr>
      <w:rFonts w:ascii="Times New Roman" w:eastAsia="Times New Roman" w:hAnsi="Times New Roman" w:cs="Times New Roman"/>
      <w:sz w:val="24"/>
      <w:szCs w:val="24"/>
    </w:rPr>
  </w:style>
  <w:style w:type="paragraph" w:customStyle="1" w:styleId="E32B5D6F70854B99A45DA246323F41AF12">
    <w:name w:val="E32B5D6F70854B99A45DA246323F41AF12"/>
    <w:rsid w:val="003E2D1F"/>
    <w:pPr>
      <w:spacing w:after="0" w:line="240" w:lineRule="auto"/>
    </w:pPr>
    <w:rPr>
      <w:rFonts w:ascii="Times New Roman" w:eastAsia="Times New Roman" w:hAnsi="Times New Roman" w:cs="Times New Roman"/>
      <w:sz w:val="24"/>
      <w:szCs w:val="24"/>
    </w:rPr>
  </w:style>
  <w:style w:type="paragraph" w:customStyle="1" w:styleId="3029D7639A8E4F3399F84AF85D51785A1">
    <w:name w:val="3029D7639A8E4F3399F84AF85D51785A1"/>
    <w:rsid w:val="003E2D1F"/>
    <w:pPr>
      <w:spacing w:after="0" w:line="240" w:lineRule="auto"/>
    </w:pPr>
    <w:rPr>
      <w:rFonts w:ascii="Times New Roman" w:eastAsia="Times New Roman" w:hAnsi="Times New Roman" w:cs="Times New Roman"/>
      <w:sz w:val="24"/>
      <w:szCs w:val="24"/>
    </w:rPr>
  </w:style>
  <w:style w:type="paragraph" w:customStyle="1" w:styleId="B6551957A5E84A3AB8D79E0D274A28C619">
    <w:name w:val="B6551957A5E84A3AB8D79E0D274A28C619"/>
    <w:rsid w:val="00CB1A6C"/>
    <w:pPr>
      <w:spacing w:after="0" w:line="240" w:lineRule="auto"/>
    </w:pPr>
    <w:rPr>
      <w:rFonts w:ascii="Times New Roman" w:eastAsia="Times New Roman" w:hAnsi="Times New Roman" w:cs="Times New Roman"/>
      <w:sz w:val="24"/>
      <w:szCs w:val="24"/>
    </w:rPr>
  </w:style>
  <w:style w:type="paragraph" w:customStyle="1" w:styleId="8B68FFEDCF504125B5026A3B17489CC317">
    <w:name w:val="8B68FFEDCF504125B5026A3B17489CC317"/>
    <w:rsid w:val="00CB1A6C"/>
    <w:pPr>
      <w:spacing w:after="0" w:line="240" w:lineRule="auto"/>
    </w:pPr>
    <w:rPr>
      <w:rFonts w:ascii="Times New Roman" w:eastAsia="Times New Roman" w:hAnsi="Times New Roman" w:cs="Times New Roman"/>
      <w:sz w:val="24"/>
      <w:szCs w:val="24"/>
    </w:rPr>
  </w:style>
  <w:style w:type="paragraph" w:customStyle="1" w:styleId="E32B5D6F70854B99A45DA246323F41AF13">
    <w:name w:val="E32B5D6F70854B99A45DA246323F41AF13"/>
    <w:rsid w:val="00CB1A6C"/>
    <w:pPr>
      <w:spacing w:after="0" w:line="240" w:lineRule="auto"/>
    </w:pPr>
    <w:rPr>
      <w:rFonts w:ascii="Times New Roman" w:eastAsia="Times New Roman" w:hAnsi="Times New Roman" w:cs="Times New Roman"/>
      <w:sz w:val="24"/>
      <w:szCs w:val="24"/>
    </w:rPr>
  </w:style>
  <w:style w:type="paragraph" w:customStyle="1" w:styleId="5378DE72A22649F889F9F34AFD445EFB">
    <w:name w:val="5378DE72A22649F889F9F34AFD445EFB"/>
    <w:rsid w:val="00CB1A6C"/>
    <w:pPr>
      <w:spacing w:after="0" w:line="240" w:lineRule="auto"/>
    </w:pPr>
    <w:rPr>
      <w:rFonts w:ascii="Times New Roman" w:eastAsia="Times New Roman" w:hAnsi="Times New Roman" w:cs="Times New Roman"/>
      <w:sz w:val="24"/>
      <w:szCs w:val="24"/>
    </w:rPr>
  </w:style>
  <w:style w:type="paragraph" w:customStyle="1" w:styleId="04FFF40AE9B44049A1DA3A23FFC9ACD6">
    <w:name w:val="04FFF40AE9B44049A1DA3A23FFC9ACD6"/>
    <w:rsid w:val="00CB1A6C"/>
    <w:pPr>
      <w:spacing w:after="0" w:line="240" w:lineRule="auto"/>
    </w:pPr>
    <w:rPr>
      <w:rFonts w:ascii="Times New Roman" w:eastAsia="Times New Roman" w:hAnsi="Times New Roman" w:cs="Times New Roman"/>
      <w:sz w:val="24"/>
      <w:szCs w:val="24"/>
    </w:rPr>
  </w:style>
  <w:style w:type="paragraph" w:customStyle="1" w:styleId="3029D7639A8E4F3399F84AF85D51785A2">
    <w:name w:val="3029D7639A8E4F3399F84AF85D51785A2"/>
    <w:rsid w:val="00CB1A6C"/>
    <w:pPr>
      <w:spacing w:after="0" w:line="240" w:lineRule="auto"/>
    </w:pPr>
    <w:rPr>
      <w:rFonts w:ascii="Times New Roman" w:eastAsia="Times New Roman" w:hAnsi="Times New Roman" w:cs="Times New Roman"/>
      <w:sz w:val="24"/>
      <w:szCs w:val="24"/>
    </w:rPr>
  </w:style>
  <w:style w:type="paragraph" w:customStyle="1" w:styleId="B6551957A5E84A3AB8D79E0D274A28C620">
    <w:name w:val="B6551957A5E84A3AB8D79E0D274A28C620"/>
    <w:rsid w:val="003D5D1D"/>
    <w:pPr>
      <w:spacing w:after="0" w:line="240" w:lineRule="auto"/>
    </w:pPr>
    <w:rPr>
      <w:rFonts w:ascii="Times New Roman" w:eastAsia="Times New Roman" w:hAnsi="Times New Roman" w:cs="Times New Roman"/>
      <w:sz w:val="24"/>
      <w:szCs w:val="24"/>
    </w:rPr>
  </w:style>
  <w:style w:type="paragraph" w:customStyle="1" w:styleId="8B68FFEDCF504125B5026A3B17489CC318">
    <w:name w:val="8B68FFEDCF504125B5026A3B17489CC318"/>
    <w:rsid w:val="003D5D1D"/>
    <w:pPr>
      <w:spacing w:after="0" w:line="240" w:lineRule="auto"/>
    </w:pPr>
    <w:rPr>
      <w:rFonts w:ascii="Times New Roman" w:eastAsia="Times New Roman" w:hAnsi="Times New Roman" w:cs="Times New Roman"/>
      <w:sz w:val="24"/>
      <w:szCs w:val="24"/>
    </w:rPr>
  </w:style>
  <w:style w:type="paragraph" w:customStyle="1" w:styleId="11A99BBA52444E8C802217232B92579F">
    <w:name w:val="11A99BBA52444E8C802217232B92579F"/>
    <w:rsid w:val="003D5D1D"/>
    <w:pPr>
      <w:spacing w:after="0" w:line="240" w:lineRule="auto"/>
    </w:pPr>
    <w:rPr>
      <w:rFonts w:ascii="Times New Roman" w:eastAsia="Times New Roman" w:hAnsi="Times New Roman" w:cs="Times New Roman"/>
      <w:sz w:val="24"/>
      <w:szCs w:val="24"/>
    </w:rPr>
  </w:style>
  <w:style w:type="paragraph" w:customStyle="1" w:styleId="C7B4DD8CCD714CD6B2D3258498FEEDC61">
    <w:name w:val="C7B4DD8CCD714CD6B2D3258498FEEDC61"/>
    <w:rsid w:val="003D5D1D"/>
    <w:pPr>
      <w:spacing w:after="0" w:line="240" w:lineRule="auto"/>
    </w:pPr>
    <w:rPr>
      <w:rFonts w:ascii="Times New Roman" w:eastAsia="Times New Roman" w:hAnsi="Times New Roman" w:cs="Times New Roman"/>
      <w:sz w:val="24"/>
      <w:szCs w:val="24"/>
    </w:rPr>
  </w:style>
  <w:style w:type="paragraph" w:customStyle="1" w:styleId="F516A455AD454AEEA5A196354F3978B51">
    <w:name w:val="F516A455AD454AEEA5A196354F3978B51"/>
    <w:rsid w:val="003D5D1D"/>
    <w:pPr>
      <w:spacing w:after="0" w:line="240" w:lineRule="auto"/>
    </w:pPr>
    <w:rPr>
      <w:rFonts w:ascii="Times New Roman" w:eastAsia="Times New Roman" w:hAnsi="Times New Roman" w:cs="Times New Roman"/>
      <w:sz w:val="24"/>
      <w:szCs w:val="24"/>
    </w:rPr>
  </w:style>
  <w:style w:type="paragraph" w:customStyle="1" w:styleId="A4062DF7E5AC4D1EA80E34484B35AEDE">
    <w:name w:val="A4062DF7E5AC4D1EA80E34484B35AEDE"/>
    <w:rsid w:val="003D5D1D"/>
    <w:pPr>
      <w:spacing w:after="0" w:line="240" w:lineRule="auto"/>
    </w:pPr>
    <w:rPr>
      <w:rFonts w:ascii="Times New Roman" w:eastAsia="Times New Roman" w:hAnsi="Times New Roman" w:cs="Times New Roman"/>
      <w:sz w:val="24"/>
      <w:szCs w:val="24"/>
    </w:rPr>
  </w:style>
  <w:style w:type="paragraph" w:customStyle="1" w:styleId="E4F9F377C62A42A5829904DF360A1383">
    <w:name w:val="E4F9F377C62A42A5829904DF360A1383"/>
    <w:rsid w:val="003D5D1D"/>
    <w:pPr>
      <w:spacing w:after="0" w:line="240" w:lineRule="auto"/>
    </w:pPr>
    <w:rPr>
      <w:rFonts w:ascii="Times New Roman" w:eastAsia="Times New Roman" w:hAnsi="Times New Roman" w:cs="Times New Roman"/>
      <w:sz w:val="24"/>
      <w:szCs w:val="24"/>
    </w:rPr>
  </w:style>
  <w:style w:type="paragraph" w:customStyle="1" w:styleId="6B099489BE9D42D592880C57437662CC">
    <w:name w:val="6B099489BE9D42D592880C57437662CC"/>
    <w:rsid w:val="003D5D1D"/>
    <w:pPr>
      <w:spacing w:after="0" w:line="240" w:lineRule="auto"/>
    </w:pPr>
    <w:rPr>
      <w:rFonts w:ascii="Times New Roman" w:eastAsia="Times New Roman" w:hAnsi="Times New Roman" w:cs="Times New Roman"/>
      <w:sz w:val="24"/>
      <w:szCs w:val="24"/>
    </w:rPr>
  </w:style>
  <w:style w:type="paragraph" w:customStyle="1" w:styleId="B3E3A101AD3A49AC9E2869A76E24FEB61">
    <w:name w:val="B3E3A101AD3A49AC9E2869A76E24FEB61"/>
    <w:rsid w:val="003D5D1D"/>
    <w:pPr>
      <w:spacing w:after="0" w:line="240" w:lineRule="auto"/>
    </w:pPr>
    <w:rPr>
      <w:rFonts w:ascii="Times New Roman" w:eastAsia="Times New Roman" w:hAnsi="Times New Roman" w:cs="Times New Roman"/>
      <w:sz w:val="24"/>
      <w:szCs w:val="24"/>
    </w:rPr>
  </w:style>
  <w:style w:type="paragraph" w:customStyle="1" w:styleId="3A7CBC909A49424BB6D3D15006052E50">
    <w:name w:val="3A7CBC909A49424BB6D3D15006052E50"/>
    <w:rsid w:val="003D5D1D"/>
    <w:pPr>
      <w:spacing w:after="0" w:line="240" w:lineRule="auto"/>
    </w:pPr>
    <w:rPr>
      <w:rFonts w:ascii="Times New Roman" w:eastAsia="Times New Roman" w:hAnsi="Times New Roman" w:cs="Times New Roman"/>
      <w:sz w:val="24"/>
      <w:szCs w:val="24"/>
    </w:rPr>
  </w:style>
  <w:style w:type="paragraph" w:customStyle="1" w:styleId="3B694A751F504CB59458D9A4BB39C62D">
    <w:name w:val="3B694A751F504CB59458D9A4BB39C62D"/>
    <w:rsid w:val="003D5D1D"/>
    <w:pPr>
      <w:spacing w:after="0" w:line="240" w:lineRule="auto"/>
    </w:pPr>
    <w:rPr>
      <w:rFonts w:ascii="Times New Roman" w:eastAsia="Times New Roman" w:hAnsi="Times New Roman" w:cs="Times New Roman"/>
      <w:sz w:val="24"/>
      <w:szCs w:val="24"/>
    </w:rPr>
  </w:style>
  <w:style w:type="paragraph" w:customStyle="1" w:styleId="2B550E6989694033B9B736FA5F801059">
    <w:name w:val="2B550E6989694033B9B736FA5F801059"/>
    <w:rsid w:val="003D5D1D"/>
    <w:pPr>
      <w:spacing w:after="0" w:line="240" w:lineRule="auto"/>
    </w:pPr>
    <w:rPr>
      <w:rFonts w:ascii="Times New Roman" w:eastAsia="Times New Roman" w:hAnsi="Times New Roman" w:cs="Times New Roman"/>
      <w:sz w:val="24"/>
      <w:szCs w:val="24"/>
    </w:rPr>
  </w:style>
  <w:style w:type="paragraph" w:customStyle="1" w:styleId="A53FE8D54BF749D5B8DF7B6005342553">
    <w:name w:val="A53FE8D54BF749D5B8DF7B6005342553"/>
    <w:rsid w:val="003D5D1D"/>
  </w:style>
  <w:style w:type="paragraph" w:customStyle="1" w:styleId="F8EC8ED2755741C98BA811B009A225C3">
    <w:name w:val="F8EC8ED2755741C98BA811B009A225C3"/>
    <w:rsid w:val="004A4BB0"/>
    <w:pPr>
      <w:spacing w:after="0" w:line="240" w:lineRule="auto"/>
    </w:pPr>
    <w:rPr>
      <w:rFonts w:ascii="Times New Roman" w:eastAsia="Times New Roman" w:hAnsi="Times New Roman" w:cs="Times New Roman"/>
      <w:sz w:val="24"/>
      <w:szCs w:val="24"/>
    </w:rPr>
  </w:style>
  <w:style w:type="paragraph" w:customStyle="1" w:styleId="B6551957A5E84A3AB8D79E0D274A28C621">
    <w:name w:val="B6551957A5E84A3AB8D79E0D274A28C621"/>
    <w:rsid w:val="004A4BB0"/>
    <w:pPr>
      <w:spacing w:after="0" w:line="240" w:lineRule="auto"/>
    </w:pPr>
    <w:rPr>
      <w:rFonts w:ascii="Times New Roman" w:eastAsia="Times New Roman" w:hAnsi="Times New Roman" w:cs="Times New Roman"/>
      <w:sz w:val="24"/>
      <w:szCs w:val="24"/>
    </w:rPr>
  </w:style>
  <w:style w:type="paragraph" w:customStyle="1" w:styleId="8B68FFEDCF504125B5026A3B17489CC319">
    <w:name w:val="8B68FFEDCF504125B5026A3B17489CC319"/>
    <w:rsid w:val="004A4BB0"/>
    <w:pPr>
      <w:spacing w:after="0" w:line="240" w:lineRule="auto"/>
    </w:pPr>
    <w:rPr>
      <w:rFonts w:ascii="Times New Roman" w:eastAsia="Times New Roman" w:hAnsi="Times New Roman" w:cs="Times New Roman"/>
      <w:sz w:val="24"/>
      <w:szCs w:val="24"/>
    </w:rPr>
  </w:style>
  <w:style w:type="paragraph" w:customStyle="1" w:styleId="C7B4DD8CCD714CD6B2D3258498FEEDC62">
    <w:name w:val="C7B4DD8CCD714CD6B2D3258498FEEDC62"/>
    <w:rsid w:val="004A4BB0"/>
    <w:pPr>
      <w:spacing w:after="0" w:line="240" w:lineRule="auto"/>
    </w:pPr>
    <w:rPr>
      <w:rFonts w:ascii="Times New Roman" w:eastAsia="Times New Roman" w:hAnsi="Times New Roman" w:cs="Times New Roman"/>
      <w:sz w:val="24"/>
      <w:szCs w:val="24"/>
    </w:rPr>
  </w:style>
  <w:style w:type="paragraph" w:customStyle="1" w:styleId="F516A455AD454AEEA5A196354F3978B52">
    <w:name w:val="F516A455AD454AEEA5A196354F3978B52"/>
    <w:rsid w:val="004A4BB0"/>
    <w:pPr>
      <w:spacing w:after="0" w:line="240" w:lineRule="auto"/>
    </w:pPr>
    <w:rPr>
      <w:rFonts w:ascii="Times New Roman" w:eastAsia="Times New Roman" w:hAnsi="Times New Roman" w:cs="Times New Roman"/>
      <w:sz w:val="24"/>
      <w:szCs w:val="24"/>
    </w:rPr>
  </w:style>
  <w:style w:type="paragraph" w:customStyle="1" w:styleId="A4062DF7E5AC4D1EA80E34484B35AEDE1">
    <w:name w:val="A4062DF7E5AC4D1EA80E34484B35AEDE1"/>
    <w:rsid w:val="004A4BB0"/>
    <w:pPr>
      <w:spacing w:after="0" w:line="240" w:lineRule="auto"/>
    </w:pPr>
    <w:rPr>
      <w:rFonts w:ascii="Times New Roman" w:eastAsia="Times New Roman" w:hAnsi="Times New Roman" w:cs="Times New Roman"/>
      <w:sz w:val="24"/>
      <w:szCs w:val="24"/>
    </w:rPr>
  </w:style>
  <w:style w:type="paragraph" w:customStyle="1" w:styleId="E4F9F377C62A42A5829904DF360A13831">
    <w:name w:val="E4F9F377C62A42A5829904DF360A13831"/>
    <w:rsid w:val="004A4BB0"/>
    <w:pPr>
      <w:spacing w:after="0" w:line="240" w:lineRule="auto"/>
    </w:pPr>
    <w:rPr>
      <w:rFonts w:ascii="Times New Roman" w:eastAsia="Times New Roman" w:hAnsi="Times New Roman" w:cs="Times New Roman"/>
      <w:sz w:val="24"/>
      <w:szCs w:val="24"/>
    </w:rPr>
  </w:style>
  <w:style w:type="paragraph" w:customStyle="1" w:styleId="6B099489BE9D42D592880C57437662CC1">
    <w:name w:val="6B099489BE9D42D592880C57437662CC1"/>
    <w:rsid w:val="004A4BB0"/>
    <w:pPr>
      <w:spacing w:after="0" w:line="240" w:lineRule="auto"/>
    </w:pPr>
    <w:rPr>
      <w:rFonts w:ascii="Times New Roman" w:eastAsia="Times New Roman" w:hAnsi="Times New Roman" w:cs="Times New Roman"/>
      <w:sz w:val="24"/>
      <w:szCs w:val="24"/>
    </w:rPr>
  </w:style>
  <w:style w:type="paragraph" w:customStyle="1" w:styleId="B3E3A101AD3A49AC9E2869A76E24FEB62">
    <w:name w:val="B3E3A101AD3A49AC9E2869A76E24FEB62"/>
    <w:rsid w:val="004A4BB0"/>
    <w:pPr>
      <w:spacing w:after="0" w:line="240" w:lineRule="auto"/>
    </w:pPr>
    <w:rPr>
      <w:rFonts w:ascii="Times New Roman" w:eastAsia="Times New Roman" w:hAnsi="Times New Roman" w:cs="Times New Roman"/>
      <w:sz w:val="24"/>
      <w:szCs w:val="24"/>
    </w:rPr>
  </w:style>
  <w:style w:type="paragraph" w:customStyle="1" w:styleId="3A7CBC909A49424BB6D3D15006052E501">
    <w:name w:val="3A7CBC909A49424BB6D3D15006052E501"/>
    <w:rsid w:val="004A4BB0"/>
    <w:pPr>
      <w:spacing w:after="0" w:line="240" w:lineRule="auto"/>
    </w:pPr>
    <w:rPr>
      <w:rFonts w:ascii="Times New Roman" w:eastAsia="Times New Roman" w:hAnsi="Times New Roman" w:cs="Times New Roman"/>
      <w:sz w:val="24"/>
      <w:szCs w:val="24"/>
    </w:rPr>
  </w:style>
  <w:style w:type="paragraph" w:customStyle="1" w:styleId="3B694A751F504CB59458D9A4BB39C62D1">
    <w:name w:val="3B694A751F504CB59458D9A4BB39C62D1"/>
    <w:rsid w:val="004A4BB0"/>
    <w:pPr>
      <w:spacing w:after="0" w:line="240" w:lineRule="auto"/>
    </w:pPr>
    <w:rPr>
      <w:rFonts w:ascii="Times New Roman" w:eastAsia="Times New Roman" w:hAnsi="Times New Roman" w:cs="Times New Roman"/>
      <w:sz w:val="24"/>
      <w:szCs w:val="24"/>
    </w:rPr>
  </w:style>
  <w:style w:type="paragraph" w:customStyle="1" w:styleId="2B550E6989694033B9B736FA5F8010591">
    <w:name w:val="2B550E6989694033B9B736FA5F8010591"/>
    <w:rsid w:val="004A4BB0"/>
    <w:pPr>
      <w:spacing w:after="0" w:line="240" w:lineRule="auto"/>
    </w:pPr>
    <w:rPr>
      <w:rFonts w:ascii="Times New Roman" w:eastAsia="Times New Roman" w:hAnsi="Times New Roman" w:cs="Times New Roman"/>
      <w:sz w:val="24"/>
      <w:szCs w:val="24"/>
    </w:rPr>
  </w:style>
  <w:style w:type="paragraph" w:customStyle="1" w:styleId="B6551957A5E84A3AB8D79E0D274A28C622">
    <w:name w:val="B6551957A5E84A3AB8D79E0D274A28C622"/>
    <w:rsid w:val="00BD221F"/>
    <w:pPr>
      <w:spacing w:after="0" w:line="240" w:lineRule="auto"/>
    </w:pPr>
    <w:rPr>
      <w:rFonts w:ascii="Times New Roman" w:eastAsia="Times New Roman" w:hAnsi="Times New Roman" w:cs="Times New Roman"/>
      <w:sz w:val="24"/>
      <w:szCs w:val="24"/>
    </w:rPr>
  </w:style>
  <w:style w:type="paragraph" w:customStyle="1" w:styleId="8B68FFEDCF504125B5026A3B17489CC320">
    <w:name w:val="8B68FFEDCF504125B5026A3B17489CC320"/>
    <w:rsid w:val="00BD221F"/>
    <w:pPr>
      <w:spacing w:after="0" w:line="240" w:lineRule="auto"/>
    </w:pPr>
    <w:rPr>
      <w:rFonts w:ascii="Times New Roman" w:eastAsia="Times New Roman" w:hAnsi="Times New Roman" w:cs="Times New Roman"/>
      <w:sz w:val="24"/>
      <w:szCs w:val="24"/>
    </w:rPr>
  </w:style>
  <w:style w:type="paragraph" w:customStyle="1" w:styleId="C7B4DD8CCD714CD6B2D3258498FEEDC63">
    <w:name w:val="C7B4DD8CCD714CD6B2D3258498FEEDC63"/>
    <w:rsid w:val="00BD221F"/>
    <w:pPr>
      <w:spacing w:after="0" w:line="240" w:lineRule="auto"/>
    </w:pPr>
    <w:rPr>
      <w:rFonts w:ascii="Times New Roman" w:eastAsia="Times New Roman" w:hAnsi="Times New Roman" w:cs="Times New Roman"/>
      <w:sz w:val="24"/>
      <w:szCs w:val="24"/>
    </w:rPr>
  </w:style>
  <w:style w:type="paragraph" w:customStyle="1" w:styleId="F516A455AD454AEEA5A196354F3978B53">
    <w:name w:val="F516A455AD454AEEA5A196354F3978B53"/>
    <w:rsid w:val="00BD221F"/>
    <w:pPr>
      <w:spacing w:after="0" w:line="240" w:lineRule="auto"/>
    </w:pPr>
    <w:rPr>
      <w:rFonts w:ascii="Times New Roman" w:eastAsia="Times New Roman" w:hAnsi="Times New Roman" w:cs="Times New Roman"/>
      <w:sz w:val="24"/>
      <w:szCs w:val="24"/>
    </w:rPr>
  </w:style>
  <w:style w:type="paragraph" w:customStyle="1" w:styleId="A4062DF7E5AC4D1EA80E34484B35AEDE2">
    <w:name w:val="A4062DF7E5AC4D1EA80E34484B35AEDE2"/>
    <w:rsid w:val="00BD221F"/>
    <w:pPr>
      <w:spacing w:after="0" w:line="240" w:lineRule="auto"/>
    </w:pPr>
    <w:rPr>
      <w:rFonts w:ascii="Times New Roman" w:eastAsia="Times New Roman" w:hAnsi="Times New Roman" w:cs="Times New Roman"/>
      <w:sz w:val="24"/>
      <w:szCs w:val="24"/>
    </w:rPr>
  </w:style>
  <w:style w:type="paragraph" w:customStyle="1" w:styleId="E4F9F377C62A42A5829904DF360A13832">
    <w:name w:val="E4F9F377C62A42A5829904DF360A13832"/>
    <w:rsid w:val="00BD221F"/>
    <w:pPr>
      <w:spacing w:after="0" w:line="240" w:lineRule="auto"/>
    </w:pPr>
    <w:rPr>
      <w:rFonts w:ascii="Times New Roman" w:eastAsia="Times New Roman" w:hAnsi="Times New Roman" w:cs="Times New Roman"/>
      <w:sz w:val="24"/>
      <w:szCs w:val="24"/>
    </w:rPr>
  </w:style>
  <w:style w:type="paragraph" w:customStyle="1" w:styleId="6B099489BE9D42D592880C57437662CC2">
    <w:name w:val="6B099489BE9D42D592880C57437662CC2"/>
    <w:rsid w:val="00BD221F"/>
    <w:pPr>
      <w:spacing w:after="0" w:line="240" w:lineRule="auto"/>
    </w:pPr>
    <w:rPr>
      <w:rFonts w:ascii="Times New Roman" w:eastAsia="Times New Roman" w:hAnsi="Times New Roman" w:cs="Times New Roman"/>
      <w:sz w:val="24"/>
      <w:szCs w:val="24"/>
    </w:rPr>
  </w:style>
  <w:style w:type="paragraph" w:customStyle="1" w:styleId="B3E3A101AD3A49AC9E2869A76E24FEB63">
    <w:name w:val="B3E3A101AD3A49AC9E2869A76E24FEB63"/>
    <w:rsid w:val="00BD221F"/>
    <w:pPr>
      <w:spacing w:after="0" w:line="240" w:lineRule="auto"/>
    </w:pPr>
    <w:rPr>
      <w:rFonts w:ascii="Times New Roman" w:eastAsia="Times New Roman" w:hAnsi="Times New Roman" w:cs="Times New Roman"/>
      <w:sz w:val="24"/>
      <w:szCs w:val="24"/>
    </w:rPr>
  </w:style>
  <w:style w:type="paragraph" w:customStyle="1" w:styleId="3A7CBC909A49424BB6D3D15006052E502">
    <w:name w:val="3A7CBC909A49424BB6D3D15006052E502"/>
    <w:rsid w:val="00BD221F"/>
    <w:pPr>
      <w:spacing w:after="0" w:line="240" w:lineRule="auto"/>
    </w:pPr>
    <w:rPr>
      <w:rFonts w:ascii="Times New Roman" w:eastAsia="Times New Roman" w:hAnsi="Times New Roman" w:cs="Times New Roman"/>
      <w:sz w:val="24"/>
      <w:szCs w:val="24"/>
    </w:rPr>
  </w:style>
  <w:style w:type="paragraph" w:customStyle="1" w:styleId="3B694A751F504CB59458D9A4BB39C62D2">
    <w:name w:val="3B694A751F504CB59458D9A4BB39C62D2"/>
    <w:rsid w:val="00BD221F"/>
    <w:pPr>
      <w:spacing w:after="0" w:line="240" w:lineRule="auto"/>
    </w:pPr>
    <w:rPr>
      <w:rFonts w:ascii="Times New Roman" w:eastAsia="Times New Roman" w:hAnsi="Times New Roman" w:cs="Times New Roman"/>
      <w:sz w:val="24"/>
      <w:szCs w:val="24"/>
    </w:rPr>
  </w:style>
  <w:style w:type="paragraph" w:customStyle="1" w:styleId="2B550E6989694033B9B736FA5F8010592">
    <w:name w:val="2B550E6989694033B9B736FA5F8010592"/>
    <w:rsid w:val="00BD221F"/>
    <w:pPr>
      <w:spacing w:after="0" w:line="240" w:lineRule="auto"/>
    </w:pPr>
    <w:rPr>
      <w:rFonts w:ascii="Times New Roman" w:eastAsia="Times New Roman" w:hAnsi="Times New Roman" w:cs="Times New Roman"/>
      <w:sz w:val="24"/>
      <w:szCs w:val="24"/>
    </w:rPr>
  </w:style>
  <w:style w:type="paragraph" w:customStyle="1" w:styleId="B6551957A5E84A3AB8D79E0D274A28C623">
    <w:name w:val="B6551957A5E84A3AB8D79E0D274A28C623"/>
    <w:rsid w:val="00A37858"/>
    <w:pPr>
      <w:spacing w:after="0" w:line="240" w:lineRule="auto"/>
    </w:pPr>
    <w:rPr>
      <w:rFonts w:ascii="Times New Roman" w:eastAsia="Times New Roman" w:hAnsi="Times New Roman" w:cs="Times New Roman"/>
      <w:sz w:val="24"/>
      <w:szCs w:val="24"/>
    </w:rPr>
  </w:style>
  <w:style w:type="paragraph" w:customStyle="1" w:styleId="8B68FFEDCF504125B5026A3B17489CC321">
    <w:name w:val="8B68FFEDCF504125B5026A3B17489CC321"/>
    <w:rsid w:val="00A37858"/>
    <w:pPr>
      <w:spacing w:after="0" w:line="240" w:lineRule="auto"/>
    </w:pPr>
    <w:rPr>
      <w:rFonts w:ascii="Times New Roman" w:eastAsia="Times New Roman" w:hAnsi="Times New Roman" w:cs="Times New Roman"/>
      <w:sz w:val="24"/>
      <w:szCs w:val="24"/>
    </w:rPr>
  </w:style>
  <w:style w:type="paragraph" w:customStyle="1" w:styleId="C7B4DD8CCD714CD6B2D3258498FEEDC64">
    <w:name w:val="C7B4DD8CCD714CD6B2D3258498FEEDC64"/>
    <w:rsid w:val="00A37858"/>
    <w:pPr>
      <w:spacing w:after="0" w:line="240" w:lineRule="auto"/>
    </w:pPr>
    <w:rPr>
      <w:rFonts w:ascii="Times New Roman" w:eastAsia="Times New Roman" w:hAnsi="Times New Roman" w:cs="Times New Roman"/>
      <w:sz w:val="24"/>
      <w:szCs w:val="24"/>
    </w:rPr>
  </w:style>
  <w:style w:type="paragraph" w:customStyle="1" w:styleId="F516A455AD454AEEA5A196354F3978B54">
    <w:name w:val="F516A455AD454AEEA5A196354F3978B54"/>
    <w:rsid w:val="00A37858"/>
    <w:pPr>
      <w:spacing w:after="0" w:line="240" w:lineRule="auto"/>
    </w:pPr>
    <w:rPr>
      <w:rFonts w:ascii="Times New Roman" w:eastAsia="Times New Roman" w:hAnsi="Times New Roman" w:cs="Times New Roman"/>
      <w:sz w:val="24"/>
      <w:szCs w:val="24"/>
    </w:rPr>
  </w:style>
  <w:style w:type="paragraph" w:customStyle="1" w:styleId="A4062DF7E5AC4D1EA80E34484B35AEDE3">
    <w:name w:val="A4062DF7E5AC4D1EA80E34484B35AEDE3"/>
    <w:rsid w:val="00A37858"/>
    <w:pPr>
      <w:spacing w:after="0" w:line="240" w:lineRule="auto"/>
    </w:pPr>
    <w:rPr>
      <w:rFonts w:ascii="Times New Roman" w:eastAsia="Times New Roman" w:hAnsi="Times New Roman" w:cs="Times New Roman"/>
      <w:sz w:val="24"/>
      <w:szCs w:val="24"/>
    </w:rPr>
  </w:style>
  <w:style w:type="paragraph" w:customStyle="1" w:styleId="E4F9F377C62A42A5829904DF360A13833">
    <w:name w:val="E4F9F377C62A42A5829904DF360A13833"/>
    <w:rsid w:val="00A37858"/>
    <w:pPr>
      <w:spacing w:after="0" w:line="240" w:lineRule="auto"/>
    </w:pPr>
    <w:rPr>
      <w:rFonts w:ascii="Times New Roman" w:eastAsia="Times New Roman" w:hAnsi="Times New Roman" w:cs="Times New Roman"/>
      <w:sz w:val="24"/>
      <w:szCs w:val="24"/>
    </w:rPr>
  </w:style>
  <w:style w:type="paragraph" w:customStyle="1" w:styleId="6B099489BE9D42D592880C57437662CC3">
    <w:name w:val="6B099489BE9D42D592880C57437662CC3"/>
    <w:rsid w:val="00A37858"/>
    <w:pPr>
      <w:spacing w:after="0" w:line="240" w:lineRule="auto"/>
    </w:pPr>
    <w:rPr>
      <w:rFonts w:ascii="Times New Roman" w:eastAsia="Times New Roman" w:hAnsi="Times New Roman" w:cs="Times New Roman"/>
      <w:sz w:val="24"/>
      <w:szCs w:val="24"/>
    </w:rPr>
  </w:style>
  <w:style w:type="paragraph" w:customStyle="1" w:styleId="B3E3A101AD3A49AC9E2869A76E24FEB64">
    <w:name w:val="B3E3A101AD3A49AC9E2869A76E24FEB64"/>
    <w:rsid w:val="00A37858"/>
    <w:pPr>
      <w:spacing w:after="0" w:line="240" w:lineRule="auto"/>
    </w:pPr>
    <w:rPr>
      <w:rFonts w:ascii="Times New Roman" w:eastAsia="Times New Roman" w:hAnsi="Times New Roman" w:cs="Times New Roman"/>
      <w:sz w:val="24"/>
      <w:szCs w:val="24"/>
    </w:rPr>
  </w:style>
  <w:style w:type="paragraph" w:customStyle="1" w:styleId="3A7CBC909A49424BB6D3D15006052E503">
    <w:name w:val="3A7CBC909A49424BB6D3D15006052E503"/>
    <w:rsid w:val="00A37858"/>
    <w:pPr>
      <w:spacing w:after="0" w:line="240" w:lineRule="auto"/>
    </w:pPr>
    <w:rPr>
      <w:rFonts w:ascii="Times New Roman" w:eastAsia="Times New Roman" w:hAnsi="Times New Roman" w:cs="Times New Roman"/>
      <w:sz w:val="24"/>
      <w:szCs w:val="24"/>
    </w:rPr>
  </w:style>
  <w:style w:type="paragraph" w:customStyle="1" w:styleId="3B694A751F504CB59458D9A4BB39C62D3">
    <w:name w:val="3B694A751F504CB59458D9A4BB39C62D3"/>
    <w:rsid w:val="00A37858"/>
    <w:pPr>
      <w:spacing w:after="0" w:line="240" w:lineRule="auto"/>
    </w:pPr>
    <w:rPr>
      <w:rFonts w:ascii="Times New Roman" w:eastAsia="Times New Roman" w:hAnsi="Times New Roman" w:cs="Times New Roman"/>
      <w:sz w:val="24"/>
      <w:szCs w:val="24"/>
    </w:rPr>
  </w:style>
  <w:style w:type="paragraph" w:customStyle="1" w:styleId="2B550E6989694033B9B736FA5F8010593">
    <w:name w:val="2B550E6989694033B9B736FA5F8010593"/>
    <w:rsid w:val="00A37858"/>
    <w:pPr>
      <w:spacing w:after="0" w:line="240" w:lineRule="auto"/>
    </w:pPr>
    <w:rPr>
      <w:rFonts w:ascii="Times New Roman" w:eastAsia="Times New Roman" w:hAnsi="Times New Roman" w:cs="Times New Roman"/>
      <w:sz w:val="24"/>
      <w:szCs w:val="24"/>
    </w:rPr>
  </w:style>
  <w:style w:type="paragraph" w:customStyle="1" w:styleId="F8ACD5D04BA24AF5AA9D08B44A104EE6">
    <w:name w:val="F8ACD5D04BA24AF5AA9D08B44A104EE6"/>
    <w:rsid w:val="00A37858"/>
  </w:style>
  <w:style w:type="paragraph" w:customStyle="1" w:styleId="B6551957A5E84A3AB8D79E0D274A28C624">
    <w:name w:val="B6551957A5E84A3AB8D79E0D274A28C624"/>
    <w:rsid w:val="006F2065"/>
    <w:pPr>
      <w:spacing w:after="0" w:line="240" w:lineRule="auto"/>
    </w:pPr>
    <w:rPr>
      <w:rFonts w:ascii="Times New Roman" w:eastAsia="Times New Roman" w:hAnsi="Times New Roman" w:cs="Times New Roman"/>
      <w:sz w:val="24"/>
      <w:szCs w:val="24"/>
    </w:rPr>
  </w:style>
  <w:style w:type="paragraph" w:customStyle="1" w:styleId="8B68FFEDCF504125B5026A3B17489CC322">
    <w:name w:val="8B68FFEDCF504125B5026A3B17489CC322"/>
    <w:rsid w:val="006F2065"/>
    <w:pPr>
      <w:spacing w:after="0" w:line="240" w:lineRule="auto"/>
    </w:pPr>
    <w:rPr>
      <w:rFonts w:ascii="Times New Roman" w:eastAsia="Times New Roman" w:hAnsi="Times New Roman" w:cs="Times New Roman"/>
      <w:sz w:val="24"/>
      <w:szCs w:val="24"/>
    </w:rPr>
  </w:style>
  <w:style w:type="paragraph" w:customStyle="1" w:styleId="C7B4DD8CCD714CD6B2D3258498FEEDC65">
    <w:name w:val="C7B4DD8CCD714CD6B2D3258498FEEDC65"/>
    <w:rsid w:val="006F2065"/>
    <w:pPr>
      <w:spacing w:after="0" w:line="240" w:lineRule="auto"/>
    </w:pPr>
    <w:rPr>
      <w:rFonts w:ascii="Times New Roman" w:eastAsia="Times New Roman" w:hAnsi="Times New Roman" w:cs="Times New Roman"/>
      <w:sz w:val="24"/>
      <w:szCs w:val="24"/>
    </w:rPr>
  </w:style>
  <w:style w:type="paragraph" w:customStyle="1" w:styleId="F516A455AD454AEEA5A196354F3978B55">
    <w:name w:val="F516A455AD454AEEA5A196354F3978B55"/>
    <w:rsid w:val="006F2065"/>
    <w:pPr>
      <w:spacing w:after="0" w:line="240" w:lineRule="auto"/>
    </w:pPr>
    <w:rPr>
      <w:rFonts w:ascii="Times New Roman" w:eastAsia="Times New Roman" w:hAnsi="Times New Roman" w:cs="Times New Roman"/>
      <w:sz w:val="24"/>
      <w:szCs w:val="24"/>
    </w:rPr>
  </w:style>
  <w:style w:type="paragraph" w:customStyle="1" w:styleId="A4062DF7E5AC4D1EA80E34484B35AEDE4">
    <w:name w:val="A4062DF7E5AC4D1EA80E34484B35AEDE4"/>
    <w:rsid w:val="006F2065"/>
    <w:pPr>
      <w:spacing w:after="0" w:line="240" w:lineRule="auto"/>
    </w:pPr>
    <w:rPr>
      <w:rFonts w:ascii="Times New Roman" w:eastAsia="Times New Roman" w:hAnsi="Times New Roman" w:cs="Times New Roman"/>
      <w:sz w:val="24"/>
      <w:szCs w:val="24"/>
    </w:rPr>
  </w:style>
  <w:style w:type="paragraph" w:customStyle="1" w:styleId="E4F9F377C62A42A5829904DF360A13834">
    <w:name w:val="E4F9F377C62A42A5829904DF360A13834"/>
    <w:rsid w:val="006F2065"/>
    <w:pPr>
      <w:spacing w:after="0" w:line="240" w:lineRule="auto"/>
    </w:pPr>
    <w:rPr>
      <w:rFonts w:ascii="Times New Roman" w:eastAsia="Times New Roman" w:hAnsi="Times New Roman" w:cs="Times New Roman"/>
      <w:sz w:val="24"/>
      <w:szCs w:val="24"/>
    </w:rPr>
  </w:style>
  <w:style w:type="paragraph" w:customStyle="1" w:styleId="6B099489BE9D42D592880C57437662CC4">
    <w:name w:val="6B099489BE9D42D592880C57437662CC4"/>
    <w:rsid w:val="006F2065"/>
    <w:pPr>
      <w:spacing w:after="0" w:line="240" w:lineRule="auto"/>
    </w:pPr>
    <w:rPr>
      <w:rFonts w:ascii="Times New Roman" w:eastAsia="Times New Roman" w:hAnsi="Times New Roman" w:cs="Times New Roman"/>
      <w:sz w:val="24"/>
      <w:szCs w:val="24"/>
    </w:rPr>
  </w:style>
  <w:style w:type="paragraph" w:customStyle="1" w:styleId="B3E3A101AD3A49AC9E2869A76E24FEB65">
    <w:name w:val="B3E3A101AD3A49AC9E2869A76E24FEB65"/>
    <w:rsid w:val="006F2065"/>
    <w:pPr>
      <w:spacing w:after="0" w:line="240" w:lineRule="auto"/>
    </w:pPr>
    <w:rPr>
      <w:rFonts w:ascii="Times New Roman" w:eastAsia="Times New Roman" w:hAnsi="Times New Roman" w:cs="Times New Roman"/>
      <w:sz w:val="24"/>
      <w:szCs w:val="24"/>
    </w:rPr>
  </w:style>
  <w:style w:type="paragraph" w:customStyle="1" w:styleId="3A7CBC909A49424BB6D3D15006052E504">
    <w:name w:val="3A7CBC909A49424BB6D3D15006052E504"/>
    <w:rsid w:val="006F2065"/>
    <w:pPr>
      <w:spacing w:after="0" w:line="240" w:lineRule="auto"/>
    </w:pPr>
    <w:rPr>
      <w:rFonts w:ascii="Times New Roman" w:eastAsia="Times New Roman" w:hAnsi="Times New Roman" w:cs="Times New Roman"/>
      <w:sz w:val="24"/>
      <w:szCs w:val="24"/>
    </w:rPr>
  </w:style>
  <w:style w:type="paragraph" w:customStyle="1" w:styleId="3B694A751F504CB59458D9A4BB39C62D4">
    <w:name w:val="3B694A751F504CB59458D9A4BB39C62D4"/>
    <w:rsid w:val="006F2065"/>
    <w:pPr>
      <w:spacing w:after="0" w:line="240" w:lineRule="auto"/>
    </w:pPr>
    <w:rPr>
      <w:rFonts w:ascii="Times New Roman" w:eastAsia="Times New Roman" w:hAnsi="Times New Roman" w:cs="Times New Roman"/>
      <w:sz w:val="24"/>
      <w:szCs w:val="24"/>
    </w:rPr>
  </w:style>
  <w:style w:type="paragraph" w:customStyle="1" w:styleId="2B550E6989694033B9B736FA5F8010594">
    <w:name w:val="2B550E6989694033B9B736FA5F8010594"/>
    <w:rsid w:val="006F2065"/>
    <w:pPr>
      <w:spacing w:after="0" w:line="240" w:lineRule="auto"/>
    </w:pPr>
    <w:rPr>
      <w:rFonts w:ascii="Times New Roman" w:eastAsia="Times New Roman" w:hAnsi="Times New Roman" w:cs="Times New Roman"/>
      <w:sz w:val="24"/>
      <w:szCs w:val="24"/>
    </w:rPr>
  </w:style>
  <w:style w:type="paragraph" w:customStyle="1" w:styleId="B6551957A5E84A3AB8D79E0D274A28C625">
    <w:name w:val="B6551957A5E84A3AB8D79E0D274A28C625"/>
    <w:rsid w:val="00A3754B"/>
    <w:pPr>
      <w:spacing w:after="0" w:line="240" w:lineRule="auto"/>
    </w:pPr>
    <w:rPr>
      <w:rFonts w:ascii="Times New Roman" w:eastAsia="Times New Roman" w:hAnsi="Times New Roman" w:cs="Times New Roman"/>
      <w:sz w:val="24"/>
      <w:szCs w:val="24"/>
    </w:rPr>
  </w:style>
  <w:style w:type="paragraph" w:customStyle="1" w:styleId="8B68FFEDCF504125B5026A3B17489CC323">
    <w:name w:val="8B68FFEDCF504125B5026A3B17489CC323"/>
    <w:rsid w:val="00A3754B"/>
    <w:pPr>
      <w:spacing w:after="0" w:line="240" w:lineRule="auto"/>
    </w:pPr>
    <w:rPr>
      <w:rFonts w:ascii="Times New Roman" w:eastAsia="Times New Roman" w:hAnsi="Times New Roman" w:cs="Times New Roman"/>
      <w:sz w:val="24"/>
      <w:szCs w:val="24"/>
    </w:rPr>
  </w:style>
  <w:style w:type="paragraph" w:customStyle="1" w:styleId="B6551957A5E84A3AB8D79E0D274A28C626">
    <w:name w:val="B6551957A5E84A3AB8D79E0D274A28C626"/>
    <w:rsid w:val="004F31DD"/>
    <w:pPr>
      <w:spacing w:after="0" w:line="240" w:lineRule="auto"/>
    </w:pPr>
    <w:rPr>
      <w:rFonts w:ascii="Times New Roman" w:eastAsia="Times New Roman" w:hAnsi="Times New Roman" w:cs="Times New Roman"/>
      <w:sz w:val="24"/>
      <w:szCs w:val="24"/>
    </w:rPr>
  </w:style>
  <w:style w:type="paragraph" w:customStyle="1" w:styleId="8B68FFEDCF504125B5026A3B17489CC324">
    <w:name w:val="8B68FFEDCF504125B5026A3B17489CC324"/>
    <w:rsid w:val="004F31DD"/>
    <w:pPr>
      <w:spacing w:after="0" w:line="240" w:lineRule="auto"/>
    </w:pPr>
    <w:rPr>
      <w:rFonts w:ascii="Times New Roman" w:eastAsia="Times New Roman" w:hAnsi="Times New Roman" w:cs="Times New Roman"/>
      <w:sz w:val="24"/>
      <w:szCs w:val="24"/>
    </w:rPr>
  </w:style>
  <w:style w:type="paragraph" w:customStyle="1" w:styleId="B6551957A5E84A3AB8D79E0D274A28C627">
    <w:name w:val="B6551957A5E84A3AB8D79E0D274A28C627"/>
    <w:rsid w:val="00FB1ACA"/>
    <w:pPr>
      <w:spacing w:after="0" w:line="240" w:lineRule="auto"/>
    </w:pPr>
    <w:rPr>
      <w:rFonts w:ascii="Times New Roman" w:eastAsia="Times New Roman" w:hAnsi="Times New Roman" w:cs="Times New Roman"/>
      <w:sz w:val="24"/>
      <w:szCs w:val="24"/>
    </w:rPr>
  </w:style>
  <w:style w:type="paragraph" w:customStyle="1" w:styleId="B6551957A5E84A3AB8D79E0D274A28C628">
    <w:name w:val="B6551957A5E84A3AB8D79E0D274A28C628"/>
    <w:rsid w:val="001C4F71"/>
    <w:pPr>
      <w:spacing w:after="0" w:line="240" w:lineRule="auto"/>
    </w:pPr>
    <w:rPr>
      <w:rFonts w:ascii="Times New Roman" w:eastAsia="Times New Roman" w:hAnsi="Times New Roman" w:cs="Times New Roman"/>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vtads_output>
  <court>
    <court_name>Superior Court</court_name>
    <division1>Environmental</division1>
    <division2>ENVIRONMENTAL</division2>
    <division>Environmental</division>
    <division_ucase>ENVIRONMENTAL</division_ucase>
    <unit>Environmental Division</unit>
    <unit_ucase>VERMONT</unit_ucase>
    <court_street>32 Cherry Street, 2nd Floor, Suite 303</court_street>
    <court_city>Burlington</court_city>
    <court_state>VT</court_state>
    <court_zip>05401</court_zip>
    <court_phone>(802) 951-1740</court_phone>
    <judiciary_website>www.vermontjudiciary.org</judiciary_website>
  </court>
  <docket>
    <doc_id>5662</doc_id>
    <doc_no>81-7-15 Vtec</doc_no>
    <doc_name>Okemo Mtn School Fitness Facility CU/SP</doc_name>
    <case_title>Okemo Mtn School Fitness Facility CU/SP</case_title>
    <case_filed_date>07/08/2015</case_filed_date>
    <case_filed_formal_date>July 8, 2015</case_filed_formal_date>
    <doc_distp>mdrbmuor</doc_distp>
    <doc_distp_description>Municipal DRB Multiple Types OTR</doc_distp_description>
    <doc_type>ec</doc_type>
    <doc_type_description>Environmental Court Cases</doc_type_description>
    <doc_stat>aua</doc_stat>
    <doc_stat_description>Active - Under Advisement</doc_stat_description>
  </docket>
  <disputes>
    <dispute>81-7-15 Vtec, Count 1, Municipal DRB Multiple Types OTRvbCr</dispute>
  </disputes>
  <participants_long_role>
    <municipality_full_name>Town of Ludlow</municipality_full_name>
    <municipality_full_name_suffix>Town of Ludlow</municipality_full_name_suffix>
    <municipality_dob>X</municipality_dob>
    <municipality_full_name_dob>Town of Ludlow(DOB X)</municipality_full_name_dob>
    <municipality_street>Division of Planning Services, PO Box B</municipality_street>
    <municipality_city>Ludlow</municipality_city>
    <municipality_state>VT</municipality_state>
    <municipality_zip>05149</municipality_zip>
    <municipality_ern/>
    <municipality_vtads_entity_no>35337</municipality_vtads_entity_no>
    <municipality_ssn/>
    <municipality_phone>(W)228-2845</municipality_phone>
    <attorney_for_municipality_full_name/>
    <attorney_for_municipality_full_name_suffix/>
    <attorney_for_municipality_dob/>
    <attorney_for_municipality_full_name_dob/>
    <attorney_for_municipality_street/>
    <attorney_for_municipality_city/>
    <attorney_for_municipality_zip/>
    <attorney_for_municipality_state/>
    <attorney_for_municipality_ern/>
    <attorney_for_municipality_vtads_entity_no/>
    <attorney_for_municipality_ssn/>
    <attorney_for_municipality_phone/>
    <appellant_full_name>Joseph RolkavbCrSteven L. RolkavbCrSports Odyssey, Inc.</appellant_full_name>
    <appellant_full_name_suffix>Joseph RolkavbCrSteven L. RolkavbCrSports Odyssey, Inc.</appellant_full_name_suffix>
    <appellant_dob>XvbCrXvbCrX</appellant_dob>
    <appellant_full_name_dob>Joseph Rolka(DOB X)vbCrSteven L. Rolka(DOB X)vbCrSports Odyssey, Inc.(DOB X)</appellant_full_name_dob>
    <appellant_street>Sports Odyssey, Inc., Okemo Marketplace, Box 1vbCrvbCr</appellant_street>
    <appellant_city>LudlowvbCrvbCr</appellant_city>
    <appellant_state>VTvbCrvbCr</appellant_state>
    <appellant_zip>05149vbCrvbCr</appellant_zip>
    <appellant_ern>vbCrvbCr</appellant_ern>
    <appellant_vtads_entity_no>35969vbCr36169vbCr49159</appellant_vtads_entity_no>
    <appellant_ssn>vbCrvbCr</appellant_ssn>
    <appellant_phone>vbCrvbCr</appellant_phone>
    <attorney_for_appellant_full_name>David L. GrayckvbCrDavid L. GrayckvbCrDavid L. Grayck</attorney_for_appellant_full_name>
    <attorney_for_appellant_full_name_suffix>David L. GrayckvbCrDavid L. GrayckvbCrDavid L. Grayck</attorney_for_appellant_full_name_suffix>
    <attorney_for_appellant_dob>XvbCrXvbCrX</attorney_for_appellant_dob>
    <attorney_for_appellant_full_name_dob>David L. GrayckvbCrDavid L. GrayckvbCrDavid L. Grayck</attorney_for_appellant_full_name_dob>
    <attorney_for_appellant_street>57 College StreetvbCr57 College StreetvbCr57 College Street</attorney_for_appellant_street>
    <attorney_for_appellant_city>MontpeliervbCrMontpeliervbCrMontpelier</attorney_for_appellant_city>
    <attorney_for_appellant_zip>05602vbCr05602vbCr05602</attorney_for_appellant_zip>
    <attorney_for_appellant_state>VTvbCrVTvbCrVT</attorney_for_appellant_state>
    <attorney_for_appellant_ern>4510vbCr4510vbCr4510</attorney_for_appellant_ern>
    <attorney_for_appellant_vtads_entity_no>35946vbCr35946vbCr35946</attorney_for_appellant_vtads_entity_no>
    <attorney_for_appellant_ssn>vbCrvbCr</attorney_for_appellant_ssn>
    <attorney_for_appellant_phone>(H)802-522-0186 (W)802-223-0659vbCr(H)802-522-0186 (W)802-223-0659vbCr(H)802-522-0186 (W)802-223-0659</attorney_for_appellant_phone>
    <interested_person_full_name>Town of Ludlow</interested_person_full_name>
    <interested_person_full_name_suffix>Town of Ludlow</interested_person_full_name_suffix>
    <interested_person_dob>X</interested_person_dob>
    <interested_person_full_name_dob>Town of Ludlow(DOB X)</interested_person_full_name_dob>
    <interested_person_street>Division of Planning Services, PO Box B</interested_person_street>
    <interested_person_city>Ludlow</interested_person_city>
    <interested_person_state>VT</interested_person_state>
    <interested_person_zip>05149</interested_person_zip>
    <interested_person_ern/>
    <interested_person_vtads_entity_no>35337</interested_person_vtads_entity_no>
    <interested_person_ssn/>
    <interested_person_phone>(W)228-2845</interested_person_phone>
    <attorney_for_interested_person_full_name>J. Christopher Callahan</attorney_for_interested_person_full_name>
    <attorney_for_interested_person_full_name_suffix>J. Christopher Callahan</attorney_for_interested_person_full_name_suffix>
    <attorney_for_interested_person_dob>X</attorney_for_interested_person_dob>
    <attorney_for_interested_person_full_name_dob>J. Christopher Callahan</attorney_for_interested_person_full_name_dob>
    <attorney_for_interested_person_street>Brady Chr(38) Callahan, PC,P.O. Box 39</attorney_for_interested_person_street>
    <attorney_for_interested_person_city>Springfield</attorney_for_interested_person_city>
    <attorney_for_interested_person_zip>05156</attorney_for_interested_person_zip>
    <attorney_for_interested_person_state>VT</attorney_for_interested_person_state>
    <attorney_for_interested_person_ern>3603</attorney_for_interested_person_ern>
    <attorney_for_interested_person_vtads_entity_no>35130</attorney_for_interested_person_vtads_entity_no>
    <attorney_for_interested_person_ssn/>
    <attorney_for_interested_person_phone>(W)885-2001-301</attorney_for_interested_person_phone>
    <appellee_full_name>Okemo Mountain School</appellee_full_name>
    <appellee_full_name_suffix>Okemo Mountain School</appellee_full_name_suffix>
    <appellee_dob>X</appellee_dob>
    <appellee_full_name_dob>Okemo Mountain School(DOB X)</appellee_full_name_dob>
    <appellee_street/>
    <appellee_city/>
    <appellee_state/>
    <appellee_zip/>
    <appellee_ern/>
    <appellee_vtads_entity_no>48691</appellee_vtads_entity_no>
    <appellee_ssn/>
    <appellee_phone/>
    <attorney_for_appellee_full_name>Lawrence G. Slason</attorney_for_appellee_full_name>
    <attorney_for_appellee_full_name_suffix>Lawrence G. Slason</attorney_for_appellee_full_name_suffix>
    <attorney_for_appellee_dob>X</attorney_for_appellee_dob>
    <attorney_for_appellee_full_name_dob>Lawrence G. Slason</attorney_for_appellee_full_name_dob>
    <attorney_for_appellee_street>PO Box 535</attorney_for_appellee_street>
    <attorney_for_appellee_city>Bellows Falls</attorney_for_appellee_city>
    <attorney_for_appellee_zip>05101</attorney_for_appellee_zip>
    <attorney_for_appellee_state>VT</attorney_for_appellee_state>
    <attorney_for_appellee_ern>2443</attorney_for_appellee_ern>
    <attorney_for_appellee_vtads_entity_no>1170</attorney_for_appellee_vtads_entity_no>
    <attorney_for_appellee_ssn/>
    <attorney_for_appellee_phone>(W)802-463-4507</attorney_for_appellee_phone>
    <mediator_full_name>Potter Stewart</mediator_full_name>
    <mediator_full_name_suffix>Potter Stewart</mediator_full_name_suffix>
    <mediator_dob>X</mediator_dob>
    <mediator_full_name_dob>Potter Stewart(DOB X)</mediator_full_name_dob>
    <mediator_street>1029 Black Mt. Rd</mediator_street>
    <mediator_city>Brattleboro</mediator_city>
    <mediator_state>VT</mediator_state>
    <mediator_zip>05301</mediator_zip>
    <mediator_ern/>
    <mediator_vtads_entity_no>48171</mediator_vtads_entity_no>
    <mediator_ssn/>
    <mediator_phone>(W)733-8642</mediator_phone>
    <attorney_for_mediator_full_name/>
    <attorney_for_mediator_full_name_suffix/>
    <attorney_for_mediator_dob/>
    <attorney_for_mediator_full_name_dob/>
    <attorney_for_mediator_street/>
    <attorney_for_mediator_city/>
    <attorney_for_mediator_zip/>
    <attorney_for_mediator_state/>
    <attorney_for_mediator_ern/>
    <attorney_for_mediator_vtads_entity_no/>
    <attorney_for_mediator_ssn/>
    <attorney_for_mediator_phone/>
  </participants_long_role>
  <participant>
    <type>Other</type>
    <party_number>1</party_number>
    <first_middle_name/>
    <last_name>Town of Ludlow</last_name>
    <short_role>Municipality</short_role>
    <long_role>Municipality</long_role>
    <street_mailing_address>Division of Planning Services, PO Box B</street_mailing_address>
    <city_mailing_address>Ludlow</city_mailing_address>
    <state_mailing_address>VT</state_mailing_address>
    <zip_mailing_address>05149</zip_mailing_address>
    <dob>X</dob>
    <gender/>
    <electronic_registration_number/>
    <attorney_license_number>0</attorney_license_number>
    <vtads_entity_number>35337</vtads_entity_number>
    <notice_litigant>false</notice_litigant>
    <notice_attorney>true</notice_attorney>
  </participant>
  <participant>
    <type>Party</type>
    <party_number>2</party_number>
    <first_middle_name>Joseph</first_middle_name>
    <last_name>Rolka</last_name>
    <short_role>Appellant</short_role>
    <long_role>Appellant</long_role>
    <street_mailing_address>Sports Odyssey, Inc., Okemo Marketplace, Box 1</street_mailing_address>
    <city_mailing_address>Ludlow</city_mailing_address>
    <state_mailing_address>VT</state_mailing_address>
    <zip_mailing_address>05149</zip_mailing_address>
    <dob>X</dob>
    <gender/>
    <electronic_registration_number/>
    <attorney_license_number>0</attorney_license_number>
    <vtads_entity_number>35969</vtads_entity_number>
    <notice_litigant>false</notice_litigant>
    <notice_attorney>true</notice_attorney>
  </participant>
  <participant>
    <type>Party</type>
    <party_number>3</party_number>
    <first_middle_name>Steven L.</first_middle_name>
    <last_name>Rolka</last_name>
    <short_role>Appellant</short_role>
    <long_role>Appellant</long_role>
    <street_mailing_address/>
    <city_mailing_address/>
    <state_mailing_address/>
    <zip_mailing_address/>
    <dob>X</dob>
    <gender/>
    <electronic_registration_number/>
    <attorney_license_number>0</attorney_license_number>
    <vtads_entity_number>36169</vtads_entity_number>
    <notice_litigant>false</notice_litigant>
    <notice_attorney>true</notice_attorney>
  </participant>
  <participant>
    <type>Party</type>
    <party_number>4</party_number>
    <first_middle_name/>
    <last_name>Sports Odyssey, Inc.</last_name>
    <short_role>Appellant</short_role>
    <long_role>Appellant</long_role>
    <street_mailing_address/>
    <city_mailing_address/>
    <state_mailing_address/>
    <zip_mailing_address/>
    <dob>X</dob>
    <gender/>
    <electronic_registration_number/>
    <attorney_license_number>0</attorney_license_number>
    <vtads_entity_number>49159</vtads_entity_number>
    <notice_litigant>false</notice_litigant>
    <notice_attorney>true</notice_attorney>
  </participant>
  <participant>
    <type>Other</type>
    <party_number>5</party_number>
    <first_middle_name/>
    <last_name>Town of Ludlow</last_name>
    <short_role>Interested Person</short_role>
    <long_role>Interested Person</long_role>
    <street_mailing_address>Division of Planning Services, PO Box B</street_mailing_address>
    <city_mailing_address>Ludlow</city_mailing_address>
    <state_mailing_address>VT</state_mailing_address>
    <zip_mailing_address>05149</zip_mailing_address>
    <dob>X</dob>
    <gender/>
    <electronic_registration_number/>
    <attorney_license_number>0</attorney_license_number>
    <vtads_entity_number>35337</vtads_entity_number>
    <notice_litigant>false</notice_litigant>
    <notice_attorney>true</notice_attorney>
  </participant>
  <participant>
    <type>Party</type>
    <party_number>6</party_number>
    <first_middle_name/>
    <last_name>Okemo Mountain School</last_name>
    <short_role>Appellee</short_role>
    <long_role>Appellee</long_role>
    <street_mailing_address/>
    <city_mailing_address/>
    <state_mailing_address/>
    <zip_mailing_address/>
    <dob>X</dob>
    <gender/>
    <electronic_registration_number/>
    <attorney_license_number>0</attorney_license_number>
    <vtads_entity_number>48691</vtads_entity_number>
    <notice_litigant>false</notice_litigant>
    <notice_attorney>true</notice_attorney>
  </participant>
  <participant>
    <type>Other</type>
    <party_number>7</party_number>
    <first_middle_name>Potter</first_middle_name>
    <last_name>Stewart</last_name>
    <short_role>Mediator</short_role>
    <long_role>Mediator</long_role>
    <street_mailing_address>1029 Black Mt. Rd</street_mailing_address>
    <city_mailing_address>Brattleboro</city_mailing_address>
    <state_mailing_address>VT</state_mailing_address>
    <zip_mailing_address>05301</zip_mailing_address>
    <dob>X</dob>
    <gender/>
    <electronic_registration_number/>
    <attorney_license_number>0</attorney_license_number>
    <vtads_entity_number>48171</vtads_entity_number>
    <notice_litigant>false</notice_litigant>
    <notice_attorney>false</notice_attorney>
  </participant>
  <participant>
    <type>Other</type>
    <party_number/>
    <first_middle_name>David L.</first_middle_name>
    <last_name>Grayck</last_name>
    <short_role>Attorney</short_role>
    <long_role>Attorney for Appellant</long_role>
    <street_mailing_address>57 College Street</street_mailing_address>
    <city_mailing_address>Montpelier</city_mailing_address>
    <state_mailing_address>VT</state_mailing_address>
    <zip_mailing_address>05602</zip_mailing_address>
    <dob>X</dob>
    <gender/>
    <electronic_registration_number>4510</electronic_registration_number>
    <attorney_license_number>2447</attorney_license_number>
    <vtads_entity_number>35946</vtads_entity_number>
    <notice_litigant>false</notice_litigant>
    <notice_attorney>false</notice_attorney>
  </participant>
  <participant>
    <type>Other</type>
    <party_number/>
    <first_middle_name>David L.</first_middle_name>
    <last_name>Grayck</last_name>
    <short_role>Attorney</short_role>
    <long_role>Attorney for Appellant</long_role>
    <street_mailing_address>57 College Street</street_mailing_address>
    <city_mailing_address>Montpelier</city_mailing_address>
    <state_mailing_address>VT</state_mailing_address>
    <zip_mailing_address>05602</zip_mailing_address>
    <dob>X</dob>
    <gender/>
    <electronic_registration_number>4510</electronic_registration_number>
    <attorney_license_number>2447</attorney_license_number>
    <vtads_entity_number>35946</vtads_entity_number>
    <notice_litigant>false</notice_litigant>
    <notice_attorney>false</notice_attorney>
  </participant>
  <participant>
    <type>Other</type>
    <party_number/>
    <first_middle_name>David L.</first_middle_name>
    <last_name>Grayck</last_name>
    <short_role>Attorney</short_role>
    <long_role>Attorney for Appellant</long_role>
    <street_mailing_address>57 College Street</street_mailing_address>
    <city_mailing_address>Montpelier</city_mailing_address>
    <state_mailing_address>VT</state_mailing_address>
    <zip_mailing_address>05602</zip_mailing_address>
    <dob>X</dob>
    <gender/>
    <electronic_registration_number>4510</electronic_registration_number>
    <attorney_license_number>2447</attorney_license_number>
    <vtads_entity_number>35946</vtads_entity_number>
    <notice_litigant>false</notice_litigant>
    <notice_attorney>false</notice_attorney>
  </participant>
  <participant>
    <type>Other</type>
    <party_number/>
    <first_middle_name>J. Christopher</first_middle_name>
    <last_name>Callahan</last_name>
    <short_role>Attorney</short_role>
    <long_role>Attorney for Interested Person</long_role>
    <street_mailing_address>Brady  Chr(38)  Callahan, PC, P.O. Box 39</street_mailing_address>
    <city_mailing_address>Springfield</city_mailing_address>
    <state_mailing_address>VT</state_mailing_address>
    <zip_mailing_address>05156</zip_mailing_address>
    <dob>X</dob>
    <gender/>
    <electronic_registration_number>3603</electronic_registration_number>
    <attorney_license_number>3226</attorney_license_number>
    <vtads_entity_number>35130</vtads_entity_number>
    <notice_litigant>false</notice_litigant>
    <notice_attorney>false</notice_attorney>
  </participant>
  <participant>
    <type>Other</type>
    <party_number/>
    <first_middle_name>Lawrence G.</first_middle_name>
    <last_name>Slason</last_name>
    <short_role>Attorney</short_role>
    <long_role>Attorney for Appellee</long_role>
    <street_mailing_address>PO Box 535</street_mailing_address>
    <city_mailing_address>Bellows Falls</city_mailing_address>
    <state_mailing_address>VT</state_mailing_address>
    <zip_mailing_address>05101</zip_mailing_address>
    <dob>X</dob>
    <gender/>
    <electronic_registration_number>2443</electronic_registration_number>
    <attorney_license_number>1170</attorney_license_number>
    <vtads_entity_number>1170</vtads_entity_number>
    <notice_litigant>false</notice_litigant>
    <notice_attorney>false</notice_attorney>
  </participant>
  <event>
    <event_id>278803</event_id>
    <motion_filed>
      <number>2</number>
      <motion_response>No response filed</motion_response>
      <disputes_no>1</disputes_no>
      <disputes>Count 1, Municipal DRB Multiple Types OTR (81-7-15 Vtec)</disputes>
      <type_code>other</type_code>
      <type_description>Accept Appellants' Printed Case  Chr(38)  Revise</type_description>
      <party_number>2-4</party_number>
      <party_name>Joseph Rolka</party_name>
      <attorney_name>David L. Grayck</attorney_name>
      <document/>
      <action_code>wait</action_code>
      <action_description>waiting for Memo in Opposition</action_description>
      <filed_date>January 31, 2016</filed_date>
      <vtads_userid>dchamber</vtads_userid>
      <vtads_user>Diane Chamberlin</vtads_user>
      <notifications>David L. Grayck (ERN 4510), Attorney for Appellant Joseph RolkavbCrDavid L. Grayck (ERN 4510), Attorney for Appellant Steven L. RolkavbCrDavid L. Grayck (ERN 4510), Attorney for Appellant Sports Odyssey, Inc.vbCrJ. Christopher Callahan (ERN 3603), Attorney for Interested Person Town of LudlowvbCrLawrence G. Slason (ERN 2443), Attorney for Appellee Okemo Mountain School</notifications>
      <notifications_ern>4510vbCr4510vbCr4510vbCr3603vbCr2443</notifications_ern>
    </motion_filed>
  </event>
  <plain_text_form> </plain_text_form>
  <vtads_userid>nlow</vtads_userid>
  <vtads_user>Nicholas Low, Law Clerk</vtads_user>
  <today_date>September 27, 2016</today_date>
  <today_time>10:34</today_time>
  <document_code>ecreact</document_code>
  <document_description>Entry Regarding Motion</document_description>
  <ctx_server>10.81.1.51</ctx_server>
</vtads_output>
</file>

<file path=customXml/item2.xml><?xml version="1.0" encoding="utf-8"?>
<ct:contentTypeSchema xmlns:ct="http://schemas.microsoft.com/office/2006/metadata/contentType" xmlns:ma="http://schemas.microsoft.com/office/2006/metadata/properties/metaAttributes" ct:_="" ma:_="" ma:contentTypeName="Document" ma:contentTypeID="0x010100DA645A9148B0D94F984CBF61FEDF2A8F" ma:contentTypeVersion="8" ma:contentTypeDescription="Create a new document." ma:contentTypeScope="" ma:versionID="b54aa9b82c0e45dffa8df31f7e47b59e">
  <xsd:schema xmlns:xsd="http://www.w3.org/2001/XMLSchema" xmlns:p="http://schemas.microsoft.com/office/2006/metadata/properties" xmlns:ns1="b22a9a15-8f9d-4df3-b9d4-2efa976f3a6a" targetNamespace="http://schemas.microsoft.com/office/2006/metadata/properties" ma:root="true" ma:fieldsID="86def870e41f0dc954a6b6b64fec7400" ns1:_="">
    <xsd:import namespace="b22a9a15-8f9d-4df3-b9d4-2efa976f3a6a"/>
    <xsd:element name="properties">
      <xsd:complexType>
        <xsd:sequence>
          <xsd:element name="documentManagement">
            <xsd:complexType>
              <xsd:all>
                <xsd:element ref="ns1:Filing_x0020_Year" minOccurs="0"/>
                <xsd:element ref="ns1:Docket_x0020_Number" minOccurs="0"/>
                <xsd:element ref="ns1:Filing_x0020_Date" minOccurs="0"/>
                <xsd:element ref="ns1:County" minOccurs="0"/>
                <xsd:element ref="ns1:Judge" minOccurs="0"/>
                <xsd:element ref="ns1:Additional_x0020_Docket_x0020__x0023__x0027_s" minOccurs="0"/>
                <xsd:element ref="ns1:Order_x0020__x0023_" minOccurs="0"/>
              </xsd:all>
            </xsd:complexType>
          </xsd:element>
        </xsd:sequence>
      </xsd:complexType>
    </xsd:element>
  </xsd:schema>
  <xsd:schema xmlns:xsd="http://www.w3.org/2001/XMLSchema" xmlns:dms="http://schemas.microsoft.com/office/2006/documentManagement/types" targetNamespace="b22a9a15-8f9d-4df3-b9d4-2efa976f3a6a" elementFormDefault="qualified">
    <xsd:import namespace="http://schemas.microsoft.com/office/2006/documentManagement/types"/>
    <xsd:element name="Filing_x0020_Year" ma:index="0" nillable="true" ma:displayName="Decision Year" ma:internalName="Filing_x0020_Year">
      <xsd:simpleType>
        <xsd:restriction base="dms:Text">
          <xsd:maxLength value="255"/>
        </xsd:restriction>
      </xsd:simpleType>
    </xsd:element>
    <xsd:element name="Docket_x0020_Number" ma:index="3" nillable="true" ma:displayName="Docket Number" ma:internalName="Docket_x0020_Number">
      <xsd:simpleType>
        <xsd:restriction base="dms:Text">
          <xsd:maxLength value="255"/>
        </xsd:restriction>
      </xsd:simpleType>
    </xsd:element>
    <xsd:element name="Filing_x0020_Date" ma:index="4" nillable="true" ma:displayName="Decision Date" ma:internalName="Filing_x0020_Date">
      <xsd:simpleType>
        <xsd:restriction base="dms:Text">
          <xsd:maxLength value="255"/>
        </xsd:restriction>
      </xsd:simpleType>
    </xsd:element>
    <xsd:element name="County" ma:index="5" nillable="true" ma:displayName="County" ma:format="Dropdown" ma:internalName="County">
      <xsd:simpleType>
        <xsd:restriction base="dms:Choice">
          <xsd:enumeration value="Addison"/>
          <xsd:enumeration value="Bennington"/>
          <xsd:enumeration value="Caledonia"/>
          <xsd:enumeration value="Chittenden"/>
          <xsd:enumeration value="Essex"/>
          <xsd:enumeration value="Franklin"/>
          <xsd:enumeration value="Grand Isle"/>
          <xsd:enumeration value="Lamoille"/>
          <xsd:enumeration value="Orange"/>
          <xsd:enumeration value="Orleans"/>
          <xsd:enumeration value="Rutland"/>
          <xsd:enumeration value="Washington"/>
          <xsd:enumeration value="Windham"/>
          <xsd:enumeration value="Windsor"/>
          <xsd:enumeration value="Vermont"/>
        </xsd:restriction>
      </xsd:simpleType>
    </xsd:element>
    <xsd:element name="Judge" ma:index="6" nillable="true" ma:displayName="Judge" ma:format="Dropdown" ma:internalName="Judge">
      <xsd:simpleType>
        <xsd:restriction base="dms:Choice">
          <xsd:enumeration value="Hon. Merideth Wright"/>
          <xsd:enumeration value="Hon. Thomas Durkin"/>
          <xsd:enumeration value="Hon. Thomas Walsh"/>
        </xsd:restriction>
      </xsd:simpleType>
    </xsd:element>
    <xsd:element name="Additional_x0020_Docket_x0020__x0023__x0027_s" ma:index="7" nillable="true" ma:displayName="Additional Docket #'s" ma:internalName="Additional_x0020_Docket_x0020__x0023__x0027_s">
      <xsd:simpleType>
        <xsd:restriction base="dms:Text">
          <xsd:maxLength value="255"/>
        </xsd:restriction>
      </xsd:simpleType>
    </xsd:element>
    <xsd:element name="Order_x0020__x0023_" ma:index="14" nillable="true" ma:displayName="Order #" ma:internalName="Order_x0020__x0023_">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ma:readOnly="true"/>
        <xsd:element ref="dc:title" minOccurs="0" maxOccurs="1" ma:index="2" ma:displayName="Environmental Case Nam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Filing_x0020_Year xmlns="b22a9a15-8f9d-4df3-b9d4-2efa976f3a6a">2016</Filing_x0020_Year>
    <County xmlns="b22a9a15-8f9d-4df3-b9d4-2efa976f3a6a">Windsor</County>
    <Additional_x0020_Docket_x0020__x0023__x0027_s xmlns="b22a9a15-8f9d-4df3-b9d4-2efa976f3a6a" xsi:nil="true"/>
    <Docket_x0020_Number xmlns="b22a9a15-8f9d-4df3-b9d4-2efa976f3a6a">81-7-15 Vtec</Docket_x0020_Number>
    <Filing_x0020_Date xmlns="b22a9a15-8f9d-4df3-b9d4-2efa976f3a6a">09/30/2016</Filing_x0020_Date>
    <Judge xmlns="b22a9a15-8f9d-4df3-b9d4-2efa976f3a6a">Hon. Thomas Durkin</Judge>
    <Order_x0020__x0023_ xmlns="b22a9a15-8f9d-4df3-b9d4-2efa976f3a6a" xsi:nil="true"/>
  </documentManagement>
</p:properties>
</file>

<file path=customXml/itemProps1.xml><?xml version="1.0" encoding="utf-8"?>
<ds:datastoreItem xmlns:ds="http://schemas.openxmlformats.org/officeDocument/2006/customXml" ds:itemID="{E4CA7E28-B5FC-4CC8-B013-32805FD6C4CC}"/>
</file>

<file path=customXml/itemProps2.xml><?xml version="1.0" encoding="utf-8"?>
<ds:datastoreItem xmlns:ds="http://schemas.openxmlformats.org/officeDocument/2006/customXml" ds:itemID="{ADE48936-9A40-4E1A-8A50-5874C3496DFD}"/>
</file>

<file path=customXml/itemProps3.xml><?xml version="1.0" encoding="utf-8"?>
<ds:datastoreItem xmlns:ds="http://schemas.openxmlformats.org/officeDocument/2006/customXml" ds:itemID="{829DADE9-C097-4146-A8E5-0498A24DFDB2}"/>
</file>

<file path=customXml/itemProps4.xml><?xml version="1.0" encoding="utf-8"?>
<ds:datastoreItem xmlns:ds="http://schemas.openxmlformats.org/officeDocument/2006/customXml" ds:itemID="{89CF68F5-E9F0-4391-B6BD-97078E35EB82}"/>
</file>

<file path=docProps/app.xml><?xml version="1.0" encoding="utf-8"?>
<Properties xmlns="http://schemas.openxmlformats.org/officeDocument/2006/extended-properties" xmlns:vt="http://schemas.openxmlformats.org/officeDocument/2006/docPropsVTypes">
  <Template>6CAD9357</Template>
  <TotalTime>1</TotalTime>
  <Pages>1</Pages>
  <Words>251</Words>
  <Characters>1432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rrrr</Company>
  <LinksUpToDate>false</LinksUpToDate>
  <CharactersWithSpaces>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Okemo Mountain School Fitness Facility</dc:title>
  <dc:creator>Mary Mossey</dc:creator>
  <cp:lastModifiedBy>Chamberlin, Diane</cp:lastModifiedBy>
  <cp:revision>3</cp:revision>
  <cp:lastPrinted>2016-09-30T18:28:00Z</cp:lastPrinted>
  <dcterms:created xsi:type="dcterms:W3CDTF">2016-09-30T18:29:00Z</dcterms:created>
  <dcterms:modified xsi:type="dcterms:W3CDTF">2016-11-09T18:48:00Z</dcterms:modified>
  <cp:contentType>Document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0x010100DA645A9148B0D94F984CBF61FEDF2A8F</vt:lpwstr>
  </property>
</Properties>
</file>